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4003"/>
      </w:tblGrid>
      <w:tr w:rsidR="00240C7A" w:rsidRPr="00FA62B6" w14:paraId="275E1F14" w14:textId="77777777" w:rsidTr="00C708F7">
        <w:trPr>
          <w:cantSplit/>
        </w:trPr>
        <w:tc>
          <w:tcPr>
            <w:tcW w:w="2660" w:type="dxa"/>
            <w:shd w:val="clear" w:color="auto" w:fill="auto"/>
          </w:tcPr>
          <w:p w14:paraId="44212C28" w14:textId="77777777" w:rsidR="00240C7A" w:rsidRPr="00FA62B6" w:rsidRDefault="0048740C" w:rsidP="00C708F7">
            <w:pPr>
              <w:pStyle w:val="Pagedecouverture"/>
              <w:ind w:left="-107"/>
              <w:jc w:val="left"/>
              <w:rPr>
                <w:rFonts w:cstheme="minorHAnsi"/>
              </w:rPr>
            </w:pPr>
            <w:r w:rsidRPr="00FA62B6">
              <w:rPr>
                <w:rFonts w:cstheme="minorHAnsi"/>
              </w:rPr>
              <w:drawing>
                <wp:inline distT="0" distB="0" distL="0" distR="0" wp14:anchorId="5760F856" wp14:editId="3E23D78E">
                  <wp:extent cx="1510030" cy="680720"/>
                  <wp:effectExtent l="0" t="0" r="0" b="0"/>
                  <wp:docPr id="1" name="Image 1" descr="UFR_faculte_medecine_2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FR_faculte_medecine_2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030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3" w:type="dxa"/>
            <w:shd w:val="clear" w:color="auto" w:fill="auto"/>
          </w:tcPr>
          <w:p w14:paraId="47A7C4B6" w14:textId="77777777" w:rsidR="00240C7A" w:rsidRPr="00FA62B6" w:rsidRDefault="00240C7A" w:rsidP="00DA6604">
            <w:pPr>
              <w:pStyle w:val="Pagedecouverture"/>
              <w:rPr>
                <w:rFonts w:cstheme="minorHAnsi"/>
              </w:rPr>
            </w:pPr>
            <w:r w:rsidRPr="00FA62B6">
              <w:rPr>
                <w:rFonts w:cstheme="minorHAnsi"/>
              </w:rPr>
              <w:t>UNIVERSITÉ GRENOBLE ALPES</w:t>
            </w:r>
          </w:p>
          <w:p w14:paraId="0A324D37" w14:textId="77777777" w:rsidR="00240C7A" w:rsidRPr="00FA62B6" w:rsidRDefault="00240C7A" w:rsidP="00DA6604">
            <w:pPr>
              <w:pStyle w:val="Pagedecouverture"/>
              <w:rPr>
                <w:rFonts w:cstheme="minorHAnsi"/>
                <w:sz w:val="23"/>
                <w:szCs w:val="23"/>
              </w:rPr>
            </w:pPr>
          </w:p>
          <w:p w14:paraId="46C8FB51" w14:textId="77777777" w:rsidR="00240C7A" w:rsidRPr="00FA62B6" w:rsidRDefault="008513FF" w:rsidP="00DA6604">
            <w:pPr>
              <w:pStyle w:val="Pagedecouverture"/>
              <w:rPr>
                <w:rFonts w:cstheme="minorHAnsi"/>
              </w:rPr>
            </w:pPr>
            <w:r w:rsidRPr="00FA62B6">
              <w:rPr>
                <w:rFonts w:cstheme="minorHAnsi"/>
              </w:rPr>
              <w:t>UFR DE MÉDECINE</w:t>
            </w:r>
            <w:r w:rsidR="00240C7A" w:rsidRPr="00FA62B6">
              <w:rPr>
                <w:rFonts w:cstheme="minorHAnsi"/>
              </w:rPr>
              <w:t xml:space="preserve"> DE GRENOBLE</w:t>
            </w:r>
          </w:p>
        </w:tc>
      </w:tr>
    </w:tbl>
    <w:p w14:paraId="60DB1522" w14:textId="77777777" w:rsidR="0076047F" w:rsidRPr="00FA62B6" w:rsidRDefault="0076047F" w:rsidP="00DA6604">
      <w:pPr>
        <w:pStyle w:val="Pagedecouverture"/>
        <w:ind w:left="0"/>
        <w:jc w:val="left"/>
        <w:rPr>
          <w:rFonts w:cstheme="minorHAnsi"/>
          <w:sz w:val="20"/>
          <w:szCs w:val="20"/>
        </w:rPr>
      </w:pPr>
    </w:p>
    <w:p w14:paraId="4FC6B582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 xml:space="preserve">Année : </w:t>
      </w:r>
      <w:r w:rsidR="00B80D47" w:rsidRPr="00FA62B6">
        <w:rPr>
          <w:rFonts w:cstheme="minorHAnsi"/>
          <w:b w:val="0"/>
          <w:bCs/>
          <w:color w:val="auto"/>
        </w:rPr>
        <w:fldChar w:fldCharType="begin"/>
      </w:r>
      <w:r w:rsidR="00685BDA" w:rsidRPr="00FA62B6">
        <w:rPr>
          <w:rFonts w:cstheme="minorHAnsi"/>
          <w:b w:val="0"/>
          <w:bCs/>
          <w:color w:val="auto"/>
        </w:rPr>
        <w:instrText xml:space="preserve"> Date \@  "YYYY"</w:instrText>
      </w:r>
      <w:r w:rsidR="00B80D47" w:rsidRPr="00FA62B6">
        <w:rPr>
          <w:rFonts w:cstheme="minorHAnsi"/>
          <w:b w:val="0"/>
          <w:bCs/>
          <w:color w:val="auto"/>
        </w:rPr>
        <w:fldChar w:fldCharType="separate"/>
      </w:r>
      <w:r w:rsidR="0031632D">
        <w:rPr>
          <w:rFonts w:cstheme="minorHAnsi"/>
          <w:b w:val="0"/>
          <w:bCs/>
          <w:color w:val="auto"/>
        </w:rPr>
        <w:t>2025</w:t>
      </w:r>
      <w:r w:rsidR="00B80D47" w:rsidRPr="00FA62B6">
        <w:rPr>
          <w:rFonts w:cstheme="minorHAnsi"/>
          <w:b w:val="0"/>
          <w:bCs/>
          <w:color w:val="auto"/>
        </w:rPr>
        <w:fldChar w:fldCharType="end"/>
      </w:r>
    </w:p>
    <w:p w14:paraId="152E153F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color w:val="auto"/>
        </w:rPr>
      </w:pPr>
    </w:p>
    <w:p w14:paraId="23F1BD46" w14:textId="77777777" w:rsidR="00FD73F3" w:rsidRPr="00FA62B6" w:rsidRDefault="00FD73F3" w:rsidP="00DA6604">
      <w:pPr>
        <w:pStyle w:val="Pagedecouverture"/>
        <w:ind w:left="0"/>
        <w:rPr>
          <w:rFonts w:cstheme="minorHAnsi"/>
          <w:color w:val="auto"/>
          <w:sz w:val="28"/>
          <w:szCs w:val="28"/>
        </w:rPr>
      </w:pPr>
      <w:r w:rsidRPr="00FA62B6">
        <w:rPr>
          <w:rFonts w:cstheme="minorHAnsi"/>
          <w:color w:val="auto"/>
          <w:sz w:val="28"/>
          <w:szCs w:val="28"/>
        </w:rPr>
        <w:t xml:space="preserve">[TITRE DE LA THÈSE EN </w:t>
      </w:r>
      <w:r w:rsidRPr="00FA62B6">
        <w:rPr>
          <w:rStyle w:val="Titredulivre"/>
          <w:rFonts w:cstheme="minorHAnsi"/>
          <w:color w:val="auto"/>
          <w:sz w:val="28"/>
          <w:szCs w:val="28"/>
        </w:rPr>
        <w:t>MAJUSCULES</w:t>
      </w:r>
      <w:r w:rsidR="004420E9" w:rsidRPr="00FA62B6">
        <w:rPr>
          <w:rFonts w:cstheme="minorHAnsi"/>
          <w:color w:val="auto"/>
          <w:sz w:val="28"/>
          <w:szCs w:val="28"/>
        </w:rPr>
        <w:t xml:space="preserve"> ACCENTUÉES</w:t>
      </w:r>
      <w:r w:rsidR="00756A93" w:rsidRPr="00FA62B6">
        <w:rPr>
          <w:rFonts w:cstheme="minorHAnsi"/>
          <w:color w:val="auto"/>
          <w:sz w:val="28"/>
          <w:szCs w:val="28"/>
        </w:rPr>
        <w:t>,</w:t>
      </w:r>
      <w:r w:rsidR="00ED22B6" w:rsidRPr="00FA62B6">
        <w:rPr>
          <w:rFonts w:cstheme="minorHAnsi"/>
          <w:color w:val="auto"/>
          <w:sz w:val="28"/>
          <w:szCs w:val="28"/>
        </w:rPr>
        <w:t xml:space="preserve"> </w:t>
      </w:r>
      <w:r w:rsidR="00756A93" w:rsidRPr="00FA62B6">
        <w:rPr>
          <w:rFonts w:cstheme="minorHAnsi"/>
          <w:color w:val="auto"/>
          <w:sz w:val="28"/>
          <w:szCs w:val="28"/>
        </w:rPr>
        <w:t>POLICE DE TAILLE 14 ET EN GRAS</w:t>
      </w:r>
      <w:r w:rsidRPr="00FA62B6">
        <w:rPr>
          <w:rFonts w:cstheme="minorHAnsi"/>
          <w:color w:val="auto"/>
          <w:sz w:val="28"/>
          <w:szCs w:val="28"/>
        </w:rPr>
        <w:t>]</w:t>
      </w:r>
    </w:p>
    <w:p w14:paraId="0BF6E06D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color w:val="auto"/>
        </w:rPr>
      </w:pPr>
    </w:p>
    <w:p w14:paraId="190C7FB4" w14:textId="77777777" w:rsidR="00FD73F3" w:rsidRPr="00FA62B6" w:rsidRDefault="00FD73F3" w:rsidP="00DA6604">
      <w:pPr>
        <w:pStyle w:val="Pagedecouverture"/>
        <w:ind w:left="0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>THÈSE</w:t>
      </w:r>
    </w:p>
    <w:p w14:paraId="0F8BE885" w14:textId="77777777" w:rsidR="00756A93" w:rsidRPr="00FA62B6" w:rsidRDefault="00FD73F3" w:rsidP="00DA6604">
      <w:pPr>
        <w:pStyle w:val="Pagedecouverture"/>
        <w:spacing w:line="480" w:lineRule="auto"/>
        <w:ind w:left="0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>POUR LE DIPLÔME D’ÉTAT DE DOCTEUR EN MÉDECINE</w:t>
      </w:r>
    </w:p>
    <w:p w14:paraId="0563FEC7" w14:textId="77777777" w:rsidR="00FD73F3" w:rsidRPr="00FA62B6" w:rsidRDefault="00FD73F3" w:rsidP="00DA6604">
      <w:pPr>
        <w:pStyle w:val="Pagedecouverture"/>
        <w:ind w:left="0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>SPÉCIALITÉ :</w:t>
      </w:r>
      <w:r w:rsidR="00FB3F38" w:rsidRPr="00FA62B6">
        <w:rPr>
          <w:rFonts w:cstheme="minorHAnsi"/>
          <w:b w:val="0"/>
          <w:bCs/>
          <w:color w:val="auto"/>
        </w:rPr>
        <w:t xml:space="preserve"> </w:t>
      </w:r>
      <w:sdt>
        <w:sdtPr>
          <w:rPr>
            <w:rFonts w:cstheme="minorHAnsi"/>
            <w:b w:val="0"/>
            <w:color w:val="auto"/>
          </w:rPr>
          <w:alias w:val="Spécialité"/>
          <w:tag w:val="Spécialité"/>
          <w:id w:val="1674756070"/>
          <w:placeholder>
            <w:docPart w:val="DF493DC385D14DC886F0AA5DF629D2EA"/>
          </w:placeholder>
          <w:showingPlcHdr/>
          <w15:color w:val="000000"/>
          <w:comboBox>
            <w:listItem w:value="Choisissez une spécialité"/>
            <w:listItem w:displayText="ALLERGOLOGIE" w:value="ALLERGOLOGIE"/>
            <w:listItem w:displayText="ANATOMIE ET CYTOLOGIE PATHOLOGIQUES" w:value="ANATOMIE ET CYTOLOGIE PATHOLOGIQUES"/>
            <w:listItem w:displayText="ANESTHÉSIE-RÉANIMATION" w:value="ANESTHÉSIE-RÉANIMATION"/>
            <w:listItem w:displayText="BIOLOGIE MÉDICALE : AGENTS INFECTIEUX" w:value="BIOLOGIE MÉDICALE : AGENTS INFECTIEUX"/>
            <w:listItem w:displayText="BIOLOGIE MÉDICALE : BIOLOGIE DE LA REPRODUCTION" w:value="BIOLOGIE MÉDICALE : BIOLOGIE DE LA REPRODUCTION"/>
            <w:listItem w:displayText="BIOLOGIE MÉDICALE : BIOLOGIE GÉNÉRALE" w:value="BIOLOGIE MÉDICALE : BIOLOGIE GÉNÉRALE"/>
            <w:listItem w:displayText="BIOLOGIE MÉDICALE : HÉMATOLOGIE ET IMMUNOLOGIE" w:value="BIOLOGIE MÉDICALE : HÉMATOLOGIE ET IMMUNOLOGIE"/>
            <w:listItem w:displayText="BIOLOGIE MÉDICALE : MÉDECINE MOLÉCULAIRE, GÉNÉTIQUE ET PHARMACOLOGIE" w:value="BIOLOGIE MÉDICALE : MÉDECINE MOLÉCULAIRE, GÉNÉTIQUE ET PHARMACOLOGIE"/>
            <w:listItem w:displayText="CHIRURGIE MAXILLO-FACIALE" w:value="CHIRURGIE MAXILLO-FACIALE"/>
            <w:listItem w:displayText="CHIRURGIE ORALE" w:value="CHIRURGIE ORALE"/>
            <w:listItem w:displayText="CHIRURGIE ORTHOPÉDIQUE ET TRAUMATOLOGIQUE" w:value="CHIRURGIE ORTHOPÉDIQUE ET TRAUMATOLOGIQUE"/>
            <w:listItem w:displayText="CHIRURGIE PÉDIATRIQUE" w:value="CHIRURGIE PÉDIATRIQUE"/>
            <w:listItem w:displayText="CHIRURGIE PLASTIQUE, RECONSTRUCTRICE ET ESTHÉTIQUE" w:value="CHIRURGIE PLASTIQUE, RECONSTRUCTRICE ET ESTHÉTIQUE"/>
            <w:listItem w:displayText="CHIRURGIE THORACIQUE ET CARDIOVASCULAIRE" w:value="CHIRURGIE THORACIQUE ET CARDIOVASCULAIRE"/>
            <w:listItem w:displayText="CHIRURGIE UROLOGIQUE" w:value="CHIRURGIE UROLOGIQUE"/>
            <w:listItem w:displayText="CHIRURGIE VASCULAIRE" w:value="CHIRURGIE VASCULAIRE"/>
            <w:listItem w:displayText="CHIRURGIE VISCÉRALE ET DIGESTIVE" w:value="CHIRURGIE VISCÉRALE ET DIGESTIVE"/>
            <w:listItem w:displayText="DERMATOLOGIE ET VÉNÉRÉOLOGIE" w:value="DERMATOLOGIE ET VÉNÉRÉOLOGIE"/>
            <w:listItem w:displayText="ENDOCRINOLOGIE-DIABÉTOLOGIE-NUTRITION" w:value="ENDOCRINOLOGIE-DIABÉTOLOGIE-NUTRITION"/>
            <w:listItem w:displayText="GÉNÉTIQUE MÉDICALE" w:value="GÉNÉTIQUE MÉDICALE"/>
            <w:listItem w:displayText="GÉRIATRIE" w:value="GÉRIATRIE"/>
            <w:listItem w:displayText="GYNÉCOLOGIE MÉDICALE" w:value="GYNÉCOLOGIE MÉDICALE"/>
            <w:listItem w:displayText="GYNÉCOLOGIE OBSTÉTRIQUE" w:value="GYNÉCOLOGIE OBSTÉTRIQUE"/>
            <w:listItem w:displayText="HÉMATOLOGIE" w:value="HÉMATOLOGIE"/>
            <w:listItem w:displayText="HÉPATO-GASTRO-ENTÉROLOGIE" w:value="HÉPATO-GASTRO-ENTÉROLOGIE"/>
            <w:listItem w:displayText="MALADIES INFECTIEUSES ET TROPICALES" w:value="MALADIES INFECTIEUSES ET TROPICALES"/>
            <w:listItem w:displayText="MÉDECINE CARDIOVASCULAIRE" w:value="MÉDECINE CARDIOVASCULAIRE"/>
            <w:listItem w:displayText="MÉDECINE D'URGENCE" w:value="MÉDECINE D'URGENCE"/>
            <w:listItem w:displayText="MÉDECINE ET SANTÉ AU TRAVAIL" w:value="MÉDECINE ET SANTÉ AU TRAVAIL"/>
            <w:listItem w:displayText="MÉDECINE GÉNÉRALE" w:value="MÉDECINE GÉNÉRALE"/>
            <w:listItem w:displayText="MÉDECINE INTENSIVE ET RÉANIMATION" w:value="MÉDECINE INTENSIVE ET RÉANIMATION"/>
            <w:listItem w:displayText="MÉDECINE INTERNE ET IMMUNOLOGIE CLINIQUE" w:value="MÉDECINE INTERNE ET IMMUNOLOGIE CLINIQUE"/>
            <w:listItem w:displayText="MÉDECINE LÉGALE ET EXPERTISES MÉDICALES" w:value="MÉDECINE LÉGALE ET EXPERTISES MÉDICALES"/>
            <w:listItem w:displayText="MÉDECINE NUCLÉAIRE" w:value="MÉDECINE NUCLÉAIRE"/>
            <w:listItem w:displayText="MÉDECINE PHYSIQUE ET DE RÉADAPTATION" w:value="MÉDECINE PHYSIQUE ET DE RÉADAPTATION"/>
            <w:listItem w:displayText="MÉDECINE VASCULAIRE" w:value="MÉDECINE VASCULAIRE"/>
            <w:listItem w:displayText="NÉPHROLOGIE" w:value="NÉPHROLOGIE"/>
            <w:listItem w:displayText="NEUROCHIRURGIE" w:value="NEUROCHIRURGIE"/>
            <w:listItem w:displayText="NEUROLOGIE" w:value="NEUROLOGIE"/>
            <w:listItem w:displayText="ONCOLOGIE" w:value="ONCOLOGIE"/>
            <w:listItem w:displayText="OPHTALMOLOGIE" w:value="OPHTALMOLOGIE"/>
            <w:listItem w:displayText="OTO-RHINO-LARYNGOLOGIE ET CHIRURGIE CERVICO-FACIALE" w:value="OTO-RHINO-LARYNGOLOGIE ET CHIRURGIE CERVICO-FACIALE"/>
            <w:listItem w:displayText="PÉDIATRIE" w:value="PÉDIATRIE"/>
            <w:listItem w:displayText="PNEUMOLOGIE" w:value="PNEUMOLOGIE"/>
            <w:listItem w:displayText="PSYCHIATRIE" w:value="PSYCHIATRIE"/>
            <w:listItem w:displayText="RADIOLOGIE ET IMAGERIE MÉDICALE" w:value="RADIOLOGIE ET IMAGERIE MÉDICALE"/>
            <w:listItem w:displayText="RHUMATOLOGIE" w:value="RHUMATOLOGIE"/>
            <w:listItem w:displayText="SANTÉ PUBLIQUE" w:value="SANTÉ PUBLIQUE"/>
            <w:listItem w:displayText="UROLOGIE" w:value="UROLOGIE"/>
          </w:comboBox>
        </w:sdtPr>
        <w:sdtEndPr/>
        <w:sdtContent>
          <w:r w:rsidR="002127CC" w:rsidRPr="00FA62B6">
            <w:rPr>
              <w:rStyle w:val="Textedelespacerserv"/>
              <w:rFonts w:cstheme="minorHAnsi"/>
              <w:b w:val="0"/>
              <w:bCs/>
              <w:color w:val="auto"/>
            </w:rPr>
            <w:t>Choisissez un élément.</w:t>
          </w:r>
        </w:sdtContent>
      </w:sdt>
    </w:p>
    <w:p w14:paraId="6831BE34" w14:textId="77777777" w:rsidR="00FD73F3" w:rsidRPr="00F66378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i/>
          <w:iCs/>
          <w:color w:val="0070C0"/>
          <w:sz w:val="20"/>
          <w:szCs w:val="20"/>
        </w:rPr>
      </w:pPr>
      <w:r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[</w:t>
      </w:r>
      <w:r w:rsidR="002127CC"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Le cas échéant, préciser l’option en ajoutant : « , OPTION : LIBELLÉ DE L’OPTION »]</w:t>
      </w:r>
    </w:p>
    <w:p w14:paraId="575ACDA5" w14:textId="77777777" w:rsidR="00CA3BA2" w:rsidRPr="00FA62B6" w:rsidRDefault="00CA3BA2" w:rsidP="00DA6604">
      <w:pPr>
        <w:pStyle w:val="Pagedecouverture"/>
        <w:ind w:left="0"/>
        <w:jc w:val="left"/>
        <w:rPr>
          <w:rFonts w:cstheme="minorHAnsi"/>
        </w:rPr>
      </w:pPr>
    </w:p>
    <w:p w14:paraId="51901D57" w14:textId="77777777" w:rsidR="00CA3BA2" w:rsidRPr="00FA62B6" w:rsidRDefault="00CA3BA2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>SOUTENUE PUBLIQUEMENT À LA FACULTÉ DE MÉDECINE DE GRENOBLE</w:t>
      </w:r>
    </w:p>
    <w:p w14:paraId="20C269C0" w14:textId="77777777" w:rsidR="00CA3BA2" w:rsidRPr="00FA62B6" w:rsidRDefault="00CA3BA2" w:rsidP="00255D19">
      <w:pPr>
        <w:pStyle w:val="Pagedecouverture"/>
        <w:ind w:left="0"/>
        <w:jc w:val="left"/>
        <w:rPr>
          <w:rFonts w:cstheme="minorHAnsi"/>
          <w:b w:val="0"/>
          <w:bCs/>
        </w:rPr>
      </w:pPr>
      <w:r w:rsidRPr="00FA62B6">
        <w:rPr>
          <w:rFonts w:cstheme="minorHAnsi"/>
          <w:b w:val="0"/>
          <w:bCs/>
          <w:color w:val="auto"/>
        </w:rPr>
        <w:t>Le </w:t>
      </w:r>
      <w:r w:rsidRPr="00FA62B6">
        <w:rPr>
          <w:rFonts w:cstheme="minorHAnsi"/>
          <w:b w:val="0"/>
          <w:bCs/>
          <w:color w:val="0070C0"/>
        </w:rPr>
        <w:t>[date de soutenance au format JJ/MM/AAAA]</w:t>
      </w:r>
    </w:p>
    <w:p w14:paraId="5D5FA7BD" w14:textId="77777777" w:rsidR="008B096B" w:rsidRPr="00FA62B6" w:rsidRDefault="008B096B" w:rsidP="00DA6604">
      <w:pPr>
        <w:pStyle w:val="Pagedecouverture"/>
        <w:ind w:left="0"/>
        <w:jc w:val="left"/>
        <w:rPr>
          <w:rFonts w:cstheme="minorHAnsi"/>
          <w:b w:val="0"/>
          <w:bCs/>
        </w:rPr>
      </w:pPr>
    </w:p>
    <w:p w14:paraId="39B2F852" w14:textId="77777777" w:rsidR="00FD73F3" w:rsidRPr="00FA62B6" w:rsidRDefault="00280551" w:rsidP="00DA6604">
      <w:pPr>
        <w:pStyle w:val="Pagedecouverture"/>
        <w:ind w:left="0"/>
        <w:jc w:val="left"/>
        <w:rPr>
          <w:rFonts w:cstheme="minorHAnsi"/>
          <w:b w:val="0"/>
          <w:bCs/>
        </w:rPr>
      </w:pPr>
      <w:r w:rsidRPr="00FA62B6">
        <w:rPr>
          <w:rFonts w:cstheme="minorHAnsi"/>
          <w:b w:val="0"/>
          <w:bCs/>
          <w:color w:val="auto"/>
        </w:rPr>
        <w:t xml:space="preserve">Par </w:t>
      </w:r>
      <w:r w:rsidRPr="00FA62B6">
        <w:rPr>
          <w:rFonts w:cstheme="minorHAnsi"/>
          <w:b w:val="0"/>
          <w:bCs/>
          <w:color w:val="0070C0"/>
        </w:rPr>
        <w:t>[M. / Mme P</w:t>
      </w:r>
      <w:r w:rsidR="00FD73F3" w:rsidRPr="00FA62B6">
        <w:rPr>
          <w:rFonts w:cstheme="minorHAnsi"/>
          <w:b w:val="0"/>
          <w:bCs/>
          <w:color w:val="0070C0"/>
        </w:rPr>
        <w:t>rénom NOM]</w:t>
      </w:r>
    </w:p>
    <w:p w14:paraId="21ED2287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</w:rPr>
      </w:pPr>
      <w:r w:rsidRPr="00FA62B6">
        <w:rPr>
          <w:rFonts w:cstheme="minorHAnsi"/>
          <w:b w:val="0"/>
          <w:bCs/>
          <w:color w:val="auto"/>
        </w:rPr>
        <w:t>Né(e) le </w:t>
      </w:r>
      <w:r w:rsidRPr="00FA62B6">
        <w:rPr>
          <w:rFonts w:cstheme="minorHAnsi"/>
          <w:b w:val="0"/>
          <w:bCs/>
          <w:color w:val="0070C0"/>
        </w:rPr>
        <w:t xml:space="preserve">[date au format JJ/MM/AAAA] </w:t>
      </w:r>
      <w:r w:rsidRPr="00FA62B6">
        <w:rPr>
          <w:rFonts w:cstheme="minorHAnsi"/>
          <w:b w:val="0"/>
          <w:bCs/>
        </w:rPr>
        <w:t>à </w:t>
      </w:r>
      <w:r w:rsidRPr="00FA62B6">
        <w:rPr>
          <w:rFonts w:cstheme="minorHAnsi"/>
          <w:b w:val="0"/>
          <w:bCs/>
          <w:color w:val="0070C0"/>
        </w:rPr>
        <w:t>[Lieu de naissance]</w:t>
      </w:r>
    </w:p>
    <w:p w14:paraId="21526C7D" w14:textId="77777777" w:rsidR="008B096B" w:rsidRPr="00F66378" w:rsidRDefault="009356CB" w:rsidP="00DA6604">
      <w:pPr>
        <w:pStyle w:val="Pagedecouverture"/>
        <w:ind w:left="0"/>
        <w:jc w:val="left"/>
        <w:rPr>
          <w:rFonts w:cstheme="minorHAnsi"/>
          <w:b w:val="0"/>
          <w:bCs/>
          <w:i/>
          <w:iCs/>
          <w:color w:val="0070C0"/>
          <w:sz w:val="20"/>
          <w:szCs w:val="20"/>
        </w:rPr>
      </w:pPr>
      <w:r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[E</w:t>
      </w:r>
      <w:r w:rsidR="008B096B"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n cas de thèse co-soutenue, introduire le 2</w:t>
      </w:r>
      <w:r w:rsidR="008B096B" w:rsidRPr="00F66378">
        <w:rPr>
          <w:rFonts w:cstheme="minorHAnsi"/>
          <w:b w:val="0"/>
          <w:bCs/>
          <w:i/>
          <w:iCs/>
          <w:color w:val="0070C0"/>
          <w:sz w:val="20"/>
          <w:szCs w:val="20"/>
          <w:vertAlign w:val="superscript"/>
        </w:rPr>
        <w:t>e</w:t>
      </w:r>
      <w:r w:rsidR="008B096B"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 xml:space="preserve"> auteur par : « Et [M. / Mme Prénom NOM]… »]</w:t>
      </w:r>
    </w:p>
    <w:p w14:paraId="7218A9E9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</w:p>
    <w:p w14:paraId="373B39D2" w14:textId="77777777" w:rsidR="00FD73F3" w:rsidRPr="00FA62B6" w:rsidRDefault="00855499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011340A" wp14:editId="2F0601C1">
                <wp:simplePos x="0" y="0"/>
                <wp:positionH relativeFrom="column">
                  <wp:posOffset>2892425</wp:posOffset>
                </wp:positionH>
                <wp:positionV relativeFrom="paragraph">
                  <wp:posOffset>165422</wp:posOffset>
                </wp:positionV>
                <wp:extent cx="3021965" cy="1546225"/>
                <wp:effectExtent l="0" t="0" r="26035" b="15875"/>
                <wp:wrapNone/>
                <wp:docPr id="9" name="Zone de text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1965" cy="154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45FF7" w14:textId="77777777" w:rsidR="00855499" w:rsidRDefault="00855499" w:rsidP="00855499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 w:rsidRPr="006E0EF6">
                              <w:rPr>
                                <w:i/>
                              </w:rPr>
                              <w:t xml:space="preserve">N.B. : </w:t>
                            </w:r>
                            <w:r>
                              <w:rPr>
                                <w:i/>
                              </w:rPr>
                              <w:t xml:space="preserve">concernant les membres du jury, </w:t>
                            </w:r>
                            <w:r w:rsidRPr="006E0EF6">
                              <w:rPr>
                                <w:i/>
                              </w:rPr>
                              <w:t>les mentions de statut (PU-PH, MCU-PH, etc.), d’établissement d’exercice et de champ disciplinaire n’ont pas à apparaître sur la page de couverture.</w:t>
                            </w:r>
                          </w:p>
                          <w:p w14:paraId="1DB27CAC" w14:textId="77777777" w:rsidR="00855499" w:rsidRPr="006E0EF6" w:rsidRDefault="00855499" w:rsidP="00855499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 w:rsidRPr="006E0EF6">
                              <w:rPr>
                                <w:i/>
                              </w:rPr>
                              <w:br/>
                            </w:r>
                            <w:r>
                              <w:rPr>
                                <w:i/>
                              </w:rPr>
                              <w:t xml:space="preserve">Ces mentions </w:t>
                            </w:r>
                            <w:r w:rsidR="002127CC">
                              <w:rPr>
                                <w:i/>
                              </w:rPr>
                              <w:t>pourront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 w:rsidR="002127CC">
                              <w:rPr>
                                <w:i/>
                              </w:rPr>
                              <w:t xml:space="preserve">toutefois </w:t>
                            </w:r>
                            <w:r>
                              <w:rPr>
                                <w:i/>
                              </w:rPr>
                              <w:t xml:space="preserve">figurer dans </w:t>
                            </w:r>
                            <w:r w:rsidRPr="006E0EF6">
                              <w:rPr>
                                <w:i/>
                              </w:rPr>
                              <w:t>l</w:t>
                            </w:r>
                            <w:r w:rsidR="002127CC">
                              <w:rPr>
                                <w:i/>
                              </w:rPr>
                              <w:t xml:space="preserve">es dédicaces et les </w:t>
                            </w:r>
                            <w:r w:rsidRPr="006E0EF6">
                              <w:rPr>
                                <w:i/>
                              </w:rPr>
                              <w:t>remerciements.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11340A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227.75pt;margin-top:13.05pt;width:237.95pt;height:121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i3DLgIAAFYEAAAOAAAAZHJzL2Uyb0RvYy54bWysVEuP0zAQviPxHyzfaR60ZRs1XS1dipCW&#10;h7Rw4eY4TmLheIztNll+PWMnW8pDHBA5WB57/M3M981kez32ipyEdRJ0SbNFSonQHGqp25J++nh4&#10;dkWJ80zXTIEWJX0Qjl7vnj7ZDqYQOXSgamEJgmhXDKaknfemSBLHO9EztwAjNF42YHvm0bRtUls2&#10;IHqvkjxN18kAtjYWuHAOT2+nS7qL+E0juH/fNE54okqKufm42rhWYU12W1a0lplO8jkN9g9Z9Exq&#10;DHqGumWekaOVv0H1kltw0PgFhz6BppFcxBqwmiz9pZr7jhkRa0FynDnT5P4fLH93+mCJrEu6oUSz&#10;HiX6jEKRWhAvRi/IJlA0GFeg571BXz++hBGljuU6cwf8iyMa9h3TrbixFoZOsBpTzMLL5OLphOMC&#10;SDW8hRpjsaOHCDQ2tg/8ISME0VGqh7M8mAfhePg8zbPNekUJx7tstVzn+SrGYMXjc2Odfy2gJ2FT&#10;Uov6R3h2unM+pMOKR5cQzYGS9UEqFQ3bVntlyYlhrxziN6P/5KY0GZCtFcb+O0Qavz9B9NJj0yvZ&#10;l/Tq7MSKwNsrXceW9EyqaY8pKz0TGbibWPRjNc7CVFA/IKUWpubGYcRNB/YbJQM2dknd1yOzghL1&#10;RqMsm2y5DJMQjeXqRY6GvbypLm+Y5ghVUk/JtN37aXqOxsq2w0hTI2i4QSkbGUkOmk9ZzXlj80bu&#10;50EL03FpR68fv4PddwAAAP//AwBQSwMEFAAGAAgAAAAhAJjnahLgAAAACgEAAA8AAABkcnMvZG93&#10;bnJldi54bWxMj8FOwzAMhu9IvENkJC6Ipd3aspamE0ICwQ0GgmvWeG1F4pQk68rbk53gaPvT7++v&#10;N7PRbELnB0sC0kUCDKm1aqBOwPvbw/UamA+SlNSWUMAPetg052e1rJQ90itO29CxGEK+kgL6EMaK&#10;c9/2aKRf2BEp3vbWGRni6DqunDzGcKP5MkkKbuRA8UMvR7zvsf3aHoyAdfY0ffrn1ctHW+x1Ga5u&#10;psdvJ8TlxXx3CyzgHP5gOOlHdWii084eSHmmBWR5nkdUwLJIgUWgXKUZsN1pURbAm5r/r9D8AgAA&#10;//8DAFBLAQItABQABgAIAAAAIQC2gziS/gAAAOEBAAATAAAAAAAAAAAAAAAAAAAAAABbQ29udGVu&#10;dF9UeXBlc10ueG1sUEsBAi0AFAAGAAgAAAAhADj9If/WAAAAlAEAAAsAAAAAAAAAAAAAAAAALwEA&#10;AF9yZWxzLy5yZWxzUEsBAi0AFAAGAAgAAAAhAHbGLcMuAgAAVgQAAA4AAAAAAAAAAAAAAAAALgIA&#10;AGRycy9lMm9Eb2MueG1sUEsBAi0AFAAGAAgAAAAhAJjnahLgAAAACgEAAA8AAAAAAAAAAAAAAAAA&#10;iAQAAGRycy9kb3ducmV2LnhtbFBLBQYAAAAABAAEAPMAAACVBQAAAAA=&#10;">
                <v:textbox>
                  <w:txbxContent>
                    <w:p w14:paraId="79145FF7" w14:textId="77777777" w:rsidR="00855499" w:rsidRDefault="00855499" w:rsidP="00855499">
                      <w:pPr>
                        <w:spacing w:line="240" w:lineRule="auto"/>
                        <w:rPr>
                          <w:i/>
                        </w:rPr>
                      </w:pPr>
                      <w:r w:rsidRPr="006E0EF6">
                        <w:rPr>
                          <w:i/>
                        </w:rPr>
                        <w:t xml:space="preserve">N.B. : </w:t>
                      </w:r>
                      <w:r>
                        <w:rPr>
                          <w:i/>
                        </w:rPr>
                        <w:t xml:space="preserve">concernant les membres du jury, </w:t>
                      </w:r>
                      <w:r w:rsidRPr="006E0EF6">
                        <w:rPr>
                          <w:i/>
                        </w:rPr>
                        <w:t>les mentions de statut (PU-PH, MCU-PH, etc.), d’établissement d’exercice et de champ disciplinaire n’ont pas à apparaître sur la page de couverture.</w:t>
                      </w:r>
                    </w:p>
                    <w:p w14:paraId="1DB27CAC" w14:textId="77777777" w:rsidR="00855499" w:rsidRPr="006E0EF6" w:rsidRDefault="00855499" w:rsidP="00855499">
                      <w:pPr>
                        <w:spacing w:line="240" w:lineRule="auto"/>
                        <w:rPr>
                          <w:i/>
                        </w:rPr>
                      </w:pPr>
                      <w:r w:rsidRPr="006E0EF6">
                        <w:rPr>
                          <w:i/>
                        </w:rPr>
                        <w:br/>
                      </w:r>
                      <w:r>
                        <w:rPr>
                          <w:i/>
                        </w:rPr>
                        <w:t xml:space="preserve">Ces mentions </w:t>
                      </w:r>
                      <w:r w:rsidR="002127CC">
                        <w:rPr>
                          <w:i/>
                        </w:rPr>
                        <w:t>pourront</w:t>
                      </w:r>
                      <w:r>
                        <w:rPr>
                          <w:i/>
                        </w:rPr>
                        <w:t xml:space="preserve"> </w:t>
                      </w:r>
                      <w:r w:rsidR="002127CC">
                        <w:rPr>
                          <w:i/>
                        </w:rPr>
                        <w:t xml:space="preserve">toutefois </w:t>
                      </w:r>
                      <w:r>
                        <w:rPr>
                          <w:i/>
                        </w:rPr>
                        <w:t xml:space="preserve">figurer dans </w:t>
                      </w:r>
                      <w:r w:rsidRPr="006E0EF6">
                        <w:rPr>
                          <w:i/>
                        </w:rPr>
                        <w:t>l</w:t>
                      </w:r>
                      <w:r w:rsidR="002127CC">
                        <w:rPr>
                          <w:i/>
                        </w:rPr>
                        <w:t xml:space="preserve">es dédicaces et les </w:t>
                      </w:r>
                      <w:r w:rsidRPr="006E0EF6">
                        <w:rPr>
                          <w:i/>
                        </w:rPr>
                        <w:t>remerciements.</w:t>
                      </w:r>
                    </w:p>
                  </w:txbxContent>
                </v:textbox>
              </v:shape>
            </w:pict>
          </mc:Fallback>
        </mc:AlternateContent>
      </w:r>
      <w:r w:rsidR="00FD73F3" w:rsidRPr="00FA62B6">
        <w:rPr>
          <w:rFonts w:cstheme="minorHAnsi"/>
          <w:b w:val="0"/>
          <w:bCs/>
          <w:color w:val="auto"/>
        </w:rPr>
        <w:t>DEVANT LE JURY COMPOSÉ DE :</w:t>
      </w:r>
    </w:p>
    <w:p w14:paraId="7625EF99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  <w:u w:val="single"/>
        </w:rPr>
        <w:t>Président</w:t>
      </w:r>
      <w:r w:rsidR="002127CC">
        <w:rPr>
          <w:rFonts w:cstheme="minorHAnsi"/>
          <w:b w:val="0"/>
          <w:bCs/>
          <w:color w:val="auto"/>
          <w:u w:val="single"/>
        </w:rPr>
        <w:t>(e)</w:t>
      </w:r>
      <w:r w:rsidRPr="00FA62B6">
        <w:rPr>
          <w:rFonts w:cstheme="minorHAnsi"/>
          <w:b w:val="0"/>
          <w:bCs/>
          <w:color w:val="auto"/>
          <w:u w:val="single"/>
        </w:rPr>
        <w:t xml:space="preserve"> du jury</w:t>
      </w:r>
      <w:r w:rsidRPr="00FA62B6">
        <w:rPr>
          <w:rFonts w:cstheme="minorHAnsi"/>
          <w:b w:val="0"/>
          <w:bCs/>
          <w:color w:val="auto"/>
        </w:rPr>
        <w:t> :</w:t>
      </w:r>
    </w:p>
    <w:p w14:paraId="2865B745" w14:textId="77777777" w:rsidR="00280551" w:rsidRPr="00FA62B6" w:rsidRDefault="00280551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>[M. / Mme Titre</w:t>
      </w:r>
      <w:r w:rsidR="008B096B" w:rsidRPr="00FA62B6">
        <w:rPr>
          <w:rFonts w:cstheme="minorHAnsi"/>
          <w:b w:val="0"/>
          <w:bCs/>
          <w:color w:val="auto"/>
        </w:rPr>
        <w:t xml:space="preserve"> abrégé</w:t>
      </w:r>
      <w:r w:rsidRPr="00FA62B6">
        <w:rPr>
          <w:rFonts w:cstheme="minorHAnsi"/>
          <w:b w:val="0"/>
          <w:bCs/>
          <w:color w:val="auto"/>
        </w:rPr>
        <w:t xml:space="preserve"> Prénom NOM]</w:t>
      </w:r>
    </w:p>
    <w:p w14:paraId="6134A11D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  <w:u w:val="single"/>
        </w:rPr>
        <w:t>Membres</w:t>
      </w:r>
      <w:r w:rsidRPr="00FA62B6">
        <w:rPr>
          <w:rFonts w:cstheme="minorHAnsi"/>
          <w:b w:val="0"/>
          <w:bCs/>
          <w:color w:val="auto"/>
        </w:rPr>
        <w:t> :</w:t>
      </w:r>
    </w:p>
    <w:p w14:paraId="3B15C794" w14:textId="77777777" w:rsidR="00280551" w:rsidRPr="00FA62B6" w:rsidRDefault="00280551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 xml:space="preserve">[M. / Mme </w:t>
      </w:r>
      <w:r w:rsidR="008B096B" w:rsidRPr="00FA62B6">
        <w:rPr>
          <w:rFonts w:cstheme="minorHAnsi"/>
          <w:b w:val="0"/>
          <w:bCs/>
          <w:color w:val="auto"/>
        </w:rPr>
        <w:t xml:space="preserve">Titre abrégé </w:t>
      </w:r>
      <w:r w:rsidRPr="00FA62B6">
        <w:rPr>
          <w:rFonts w:cstheme="minorHAnsi"/>
          <w:b w:val="0"/>
          <w:bCs/>
          <w:color w:val="auto"/>
        </w:rPr>
        <w:t>Prénom NOM]</w:t>
      </w:r>
    </w:p>
    <w:p w14:paraId="4D963DC6" w14:textId="77777777" w:rsidR="00280551" w:rsidRPr="00FA62B6" w:rsidRDefault="00280551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 xml:space="preserve">[M. / Mme </w:t>
      </w:r>
      <w:r w:rsidR="008B096B" w:rsidRPr="00FA62B6">
        <w:rPr>
          <w:rFonts w:cstheme="minorHAnsi"/>
          <w:b w:val="0"/>
          <w:bCs/>
          <w:color w:val="auto"/>
        </w:rPr>
        <w:t xml:space="preserve">Titre abrégé </w:t>
      </w:r>
      <w:r w:rsidRPr="00FA62B6">
        <w:rPr>
          <w:rFonts w:cstheme="minorHAnsi"/>
          <w:b w:val="0"/>
          <w:bCs/>
          <w:color w:val="auto"/>
        </w:rPr>
        <w:t>Prénom NOM]</w:t>
      </w:r>
    </w:p>
    <w:p w14:paraId="17CCB9F0" w14:textId="77777777" w:rsidR="00280551" w:rsidRPr="00FA62B6" w:rsidRDefault="00280551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 xml:space="preserve">[M. / Mme </w:t>
      </w:r>
      <w:r w:rsidR="008B096B" w:rsidRPr="00FA62B6">
        <w:rPr>
          <w:rFonts w:cstheme="minorHAnsi"/>
          <w:b w:val="0"/>
          <w:bCs/>
          <w:color w:val="auto"/>
        </w:rPr>
        <w:t xml:space="preserve">Titre abrégé </w:t>
      </w:r>
      <w:r w:rsidRPr="00FA62B6">
        <w:rPr>
          <w:rFonts w:cstheme="minorHAnsi"/>
          <w:b w:val="0"/>
          <w:bCs/>
          <w:color w:val="auto"/>
        </w:rPr>
        <w:t>Prénom NOM]</w:t>
      </w:r>
    </w:p>
    <w:p w14:paraId="2405D9F9" w14:textId="77777777" w:rsidR="00FA62B6" w:rsidRPr="00F66378" w:rsidRDefault="00FA62B6" w:rsidP="00FA62B6">
      <w:pPr>
        <w:pStyle w:val="Pagedecouverture"/>
        <w:ind w:left="0"/>
        <w:jc w:val="left"/>
        <w:rPr>
          <w:rFonts w:cstheme="minorHAnsi"/>
          <w:b w:val="0"/>
          <w:bCs/>
          <w:i/>
          <w:iCs/>
          <w:color w:val="0070C0"/>
          <w:sz w:val="20"/>
          <w:szCs w:val="20"/>
        </w:rPr>
      </w:pPr>
      <w:r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[Signaler chaque directeur ou directrice de thèse par la mention « (directeur de thèse) » ou « (directrice de thèse) »</w:t>
      </w:r>
      <w:r w:rsidR="002127CC"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 ; en cas de co-direction, utiliser les mentions « (co-directeur de thèse) » et « (co-directrice de thèse) »</w:t>
      </w:r>
      <w:r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]</w:t>
      </w:r>
    </w:p>
    <w:p w14:paraId="0F87D843" w14:textId="77777777" w:rsidR="00022754" w:rsidRPr="00F66378" w:rsidRDefault="00022754" w:rsidP="00DA6604">
      <w:pPr>
        <w:pStyle w:val="Pagedecouverture"/>
        <w:ind w:left="0"/>
        <w:jc w:val="left"/>
        <w:rPr>
          <w:rFonts w:cstheme="minorHAnsi"/>
          <w:b w:val="0"/>
          <w:bCs/>
          <w:sz w:val="16"/>
          <w:szCs w:val="16"/>
        </w:rPr>
      </w:pPr>
    </w:p>
    <w:p w14:paraId="69803BA8" w14:textId="77777777" w:rsidR="00F13C67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i/>
          <w:iCs/>
          <w:color w:val="auto"/>
          <w:sz w:val="20"/>
          <w:szCs w:val="20"/>
        </w:rPr>
        <w:sectPr w:rsidR="00F13C67" w:rsidRPr="00FA62B6" w:rsidSect="00E2014B">
          <w:footerReference w:type="default" r:id="rId9"/>
          <w:pgSz w:w="11906" w:h="16838"/>
          <w:pgMar w:top="1417" w:right="1417" w:bottom="1417" w:left="1417" w:header="720" w:footer="720" w:gutter="0"/>
          <w:cols w:space="720"/>
          <w:titlePg/>
          <w:docGrid w:linePitch="272"/>
        </w:sectPr>
      </w:pPr>
      <w:r w:rsidRPr="00FA62B6">
        <w:rPr>
          <w:rFonts w:cstheme="minorHAnsi"/>
          <w:b w:val="0"/>
          <w:bCs/>
          <w:i/>
          <w:iCs/>
          <w:color w:val="auto"/>
          <w:sz w:val="20"/>
          <w:szCs w:val="20"/>
        </w:rPr>
        <w:t>L’UFR de Médecine de Grenoble n’entend donner aucune approbation ni improbation aux opinions émises dans les thèses ; ces opinions sont considérées comme propres à leurs auteurs</w:t>
      </w:r>
      <w:r w:rsidR="00E2014B" w:rsidRPr="00FA62B6">
        <w:rPr>
          <w:rFonts w:cstheme="minorHAnsi"/>
          <w:b w:val="0"/>
          <w:bCs/>
          <w:i/>
          <w:iCs/>
          <w:color w:val="auto"/>
          <w:sz w:val="20"/>
          <w:szCs w:val="20"/>
        </w:rPr>
        <w:t>.</w:t>
      </w:r>
    </w:p>
    <w:p w14:paraId="777D9A82" w14:textId="77777777" w:rsidR="00E06EE3" w:rsidRPr="00FA62B6" w:rsidRDefault="00E06EE3" w:rsidP="00DD3815">
      <w:pPr>
        <w:jc w:val="center"/>
        <w:rPr>
          <w:rFonts w:cstheme="minorHAnsi"/>
        </w:rPr>
      </w:pPr>
      <w:r w:rsidRPr="00FA62B6">
        <w:rPr>
          <w:rFonts w:cstheme="minorHAnsi"/>
          <w:noProof/>
        </w:rPr>
        <w:lastRenderedPageBreak/>
        <w:drawing>
          <wp:inline distT="0" distB="0" distL="0" distR="0" wp14:anchorId="147E23B5" wp14:editId="462C88A8">
            <wp:extent cx="5702446" cy="8733367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446" cy="8733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62B6">
        <w:rPr>
          <w:rFonts w:cstheme="minorHAnsi"/>
          <w:noProof/>
        </w:rPr>
        <w:lastRenderedPageBreak/>
        <w:drawing>
          <wp:inline distT="0" distB="0" distL="0" distR="0" wp14:anchorId="35836DD2" wp14:editId="0E18F47F">
            <wp:extent cx="5650230" cy="8797956"/>
            <wp:effectExtent l="0" t="0" r="7620" b="3175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230" cy="8797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62B6">
        <w:rPr>
          <w:rFonts w:cstheme="minorHAnsi"/>
          <w:noProof/>
        </w:rPr>
        <w:lastRenderedPageBreak/>
        <w:drawing>
          <wp:inline distT="0" distB="0" distL="0" distR="0" wp14:anchorId="6E68727E" wp14:editId="37FD3B1E">
            <wp:extent cx="5640633" cy="8796485"/>
            <wp:effectExtent l="0" t="0" r="0" b="508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633" cy="879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D5E72" w14:textId="77777777" w:rsidR="00E06EE3" w:rsidRPr="00FA62B6" w:rsidRDefault="00E06EE3" w:rsidP="00E06EE3">
      <w:pPr>
        <w:rPr>
          <w:rFonts w:cstheme="minorHAnsi"/>
        </w:rPr>
      </w:pPr>
      <w:r w:rsidRPr="00FA62B6">
        <w:rPr>
          <w:rFonts w:cstheme="minorHAnsi"/>
          <w:noProof/>
        </w:rPr>
        <w:lastRenderedPageBreak/>
        <w:drawing>
          <wp:inline distT="0" distB="0" distL="0" distR="0" wp14:anchorId="08D1C4BE" wp14:editId="72757481">
            <wp:extent cx="5650118" cy="8785722"/>
            <wp:effectExtent l="0" t="0" r="8255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118" cy="878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62B6">
        <w:rPr>
          <w:rFonts w:cstheme="minorHAnsi"/>
          <w:noProof/>
        </w:rPr>
        <w:lastRenderedPageBreak/>
        <w:drawing>
          <wp:inline distT="0" distB="0" distL="0" distR="0" wp14:anchorId="1F035DA5" wp14:editId="5F2C4241">
            <wp:extent cx="5650230" cy="8821339"/>
            <wp:effectExtent l="0" t="0" r="762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230" cy="8821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D0093" w14:textId="77777777" w:rsidR="00B548BB" w:rsidRPr="00FA62B6" w:rsidRDefault="00E2014B" w:rsidP="00E06EE3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0" w:name="_Toc210041293"/>
      <w:r w:rsidR="00B548BB" w:rsidRPr="00FA62B6">
        <w:rPr>
          <w:rFonts w:cstheme="minorHAnsi"/>
        </w:rPr>
        <w:lastRenderedPageBreak/>
        <w:t>DÉDICACES</w:t>
      </w:r>
      <w:bookmarkEnd w:id="0"/>
    </w:p>
    <w:p w14:paraId="174BD3FB" w14:textId="77777777" w:rsidR="00B548BB" w:rsidRPr="00FA62B6" w:rsidRDefault="00B548BB" w:rsidP="00B548BB">
      <w:pPr>
        <w:rPr>
          <w:rFonts w:cstheme="minorHAnsi"/>
        </w:rPr>
      </w:pPr>
    </w:p>
    <w:p w14:paraId="53101016" w14:textId="77777777" w:rsidR="00BF0249" w:rsidRPr="00FA62B6" w:rsidRDefault="00B548BB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1" w:name="_Toc210041294"/>
      <w:r w:rsidR="00517103" w:rsidRPr="00FA62B6">
        <w:rPr>
          <w:rFonts w:cstheme="minorHAnsi"/>
        </w:rPr>
        <w:lastRenderedPageBreak/>
        <w:t>REMERCIEMENTS</w:t>
      </w:r>
      <w:bookmarkEnd w:id="1"/>
    </w:p>
    <w:p w14:paraId="2A45F5E8" w14:textId="77777777" w:rsidR="00723704" w:rsidRPr="00FA62B6" w:rsidRDefault="00723704" w:rsidP="00FC6B61">
      <w:pPr>
        <w:rPr>
          <w:rFonts w:cstheme="minorHAnsi"/>
        </w:rPr>
      </w:pPr>
    </w:p>
    <w:p w14:paraId="58F79DEC" w14:textId="77777777" w:rsidR="00B548BB" w:rsidRPr="00FA62B6" w:rsidRDefault="00477307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2" w:name="_Toc210041295"/>
      <w:r w:rsidR="00B548BB" w:rsidRPr="00FA62B6">
        <w:rPr>
          <w:rFonts w:cstheme="minorHAnsi"/>
        </w:rPr>
        <w:lastRenderedPageBreak/>
        <w:t>AVANT-PROPOS</w:t>
      </w:r>
      <w:bookmarkEnd w:id="2"/>
    </w:p>
    <w:p w14:paraId="2E723C01" w14:textId="77777777" w:rsidR="00B548BB" w:rsidRPr="00FA62B6" w:rsidRDefault="00B548BB" w:rsidP="00B548BB">
      <w:pPr>
        <w:rPr>
          <w:rFonts w:cstheme="minorHAnsi"/>
        </w:rPr>
      </w:pPr>
    </w:p>
    <w:p w14:paraId="6F74C0F6" w14:textId="77777777" w:rsidR="00477307" w:rsidRPr="00FA62B6" w:rsidRDefault="00B548BB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3" w:name="_Toc210041296"/>
      <w:r w:rsidR="00CC2EA5" w:rsidRPr="00FA62B6">
        <w:rPr>
          <w:rFonts w:cstheme="minorHAnsi"/>
        </w:rPr>
        <w:lastRenderedPageBreak/>
        <w:t>TABLE DES MATIÈRES</w:t>
      </w:r>
      <w:bookmarkEnd w:id="3"/>
    </w:p>
    <w:p w14:paraId="2CF3075B" w14:textId="586258B6" w:rsidR="0031632D" w:rsidRDefault="00D056E5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r>
        <w:fldChar w:fldCharType="begin"/>
      </w:r>
      <w:r>
        <w:instrText xml:space="preserve"> TOC \h \z \t "Titre 1;2;Titre 2;3;Titre 3;4;Titre 4;5;Titre 5;6;Titre 0;1" </w:instrText>
      </w:r>
      <w:r>
        <w:fldChar w:fldCharType="separate"/>
      </w:r>
      <w:hyperlink w:anchor="_Toc210041293" w:history="1">
        <w:r w:rsidR="0031632D" w:rsidRPr="00080422">
          <w:rPr>
            <w:rStyle w:val="Lienhypertexte"/>
            <w:rFonts w:cstheme="minorHAnsi"/>
            <w:noProof/>
          </w:rPr>
          <w:t>DÉDICACES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_Toc210041293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7</w:t>
        </w:r>
        <w:r w:rsidR="0031632D">
          <w:rPr>
            <w:noProof/>
            <w:webHidden/>
          </w:rPr>
          <w:fldChar w:fldCharType="end"/>
        </w:r>
      </w:hyperlink>
    </w:p>
    <w:p w14:paraId="026DE61C" w14:textId="75964AEF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4" w:history="1">
        <w:r w:rsidRPr="00080422">
          <w:rPr>
            <w:rStyle w:val="Lienhypertexte"/>
            <w:rFonts w:cstheme="minorHAnsi"/>
            <w:noProof/>
          </w:rPr>
          <w:t>REMERCIEMENTS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D216E8D" w14:textId="77EC349C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5" w:history="1">
        <w:r w:rsidRPr="00080422">
          <w:rPr>
            <w:rStyle w:val="Lienhypertexte"/>
            <w:rFonts w:cstheme="minorHAnsi"/>
            <w:noProof/>
          </w:rPr>
          <w:t>AVANT-PROPOS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69B01C7" w14:textId="5AB088C1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6" w:history="1">
        <w:r w:rsidRPr="00080422">
          <w:rPr>
            <w:rStyle w:val="Lienhypertexte"/>
            <w:rFonts w:cstheme="minorHAnsi"/>
            <w:noProof/>
          </w:rPr>
          <w:t>TABLE DES MATIÈRES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39FDEA6" w14:textId="51E87A07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7" w:history="1">
        <w:r w:rsidRPr="00080422">
          <w:rPr>
            <w:rStyle w:val="Lienhypertexte"/>
            <w:rFonts w:cstheme="minorHAnsi"/>
            <w:noProof/>
          </w:rPr>
          <w:t>LISTE DES FIGURES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72D585A" w14:textId="42E9D925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8" w:history="1">
        <w:r w:rsidRPr="00080422">
          <w:rPr>
            <w:rStyle w:val="Lienhypertexte"/>
            <w:rFonts w:cstheme="minorHAnsi"/>
            <w:noProof/>
          </w:rPr>
          <w:t>LISTE DES TABLEAUX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1A34A90" w14:textId="322DCF44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9" w:history="1">
        <w:r w:rsidRPr="00080422">
          <w:rPr>
            <w:rStyle w:val="Lienhypertexte"/>
            <w:rFonts w:cstheme="minorHAnsi"/>
            <w:noProof/>
          </w:rPr>
          <w:t>LISTE DES ABRÉVIATIONS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070564C" w14:textId="1612BF0F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00" w:history="1">
        <w:r w:rsidRPr="00080422">
          <w:rPr>
            <w:rStyle w:val="Lienhypertexte"/>
            <w:rFonts w:cstheme="minorHAnsi"/>
            <w:noProof/>
          </w:rPr>
          <w:t>GLOSSAIRE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0AB6F3D" w14:textId="3B324E12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01" w:history="1">
        <w:r w:rsidRPr="00080422">
          <w:rPr>
            <w:rStyle w:val="Lienhypertexte"/>
            <w:rFonts w:cstheme="minorHAnsi"/>
            <w:noProof/>
          </w:rPr>
          <w:t>RÉSUMÉ EN FRANÇAIS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BD73187" w14:textId="57B06EF0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02" w:history="1">
        <w:r w:rsidRPr="00080422">
          <w:rPr>
            <w:rStyle w:val="Lienhypertexte"/>
            <w:rFonts w:cstheme="minorHAnsi"/>
            <w:noProof/>
          </w:rPr>
          <w:t>RÉSUMÉ EN ANGLAIS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993F4FE" w14:textId="4D1A9D66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03" w:history="1">
        <w:r w:rsidRPr="00080422">
          <w:rPr>
            <w:rStyle w:val="Lienhypertexte"/>
            <w:rFonts w:cstheme="minorHAnsi"/>
            <w:noProof/>
          </w:rPr>
          <w:t>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C2A7742" w14:textId="4CC1F2F9" w:rsidR="0031632D" w:rsidRDefault="0031632D">
      <w:pPr>
        <w:pStyle w:val="TM2"/>
        <w:tabs>
          <w:tab w:val="left" w:pos="720"/>
          <w:tab w:val="right" w:leader="dot" w:pos="9062"/>
        </w:tabs>
        <w:rPr>
          <w:rFonts w:eastAsiaTheme="minorEastAsia" w:cstheme="minorBidi"/>
          <w:noProof/>
          <w:sz w:val="22"/>
          <w:szCs w:val="22"/>
        </w:rPr>
      </w:pPr>
      <w:hyperlink w:anchor="_Toc210041304" w:history="1">
        <w:r w:rsidRPr="00080422">
          <w:rPr>
            <w:rStyle w:val="Lienhypertexte"/>
            <w:noProof/>
          </w:rPr>
          <w:t>1</w:t>
        </w:r>
        <w:r>
          <w:rPr>
            <w:rFonts w:eastAsiaTheme="minorEastAsia" w:cstheme="minorBidi"/>
            <w:noProof/>
            <w:sz w:val="22"/>
            <w:szCs w:val="22"/>
          </w:rPr>
          <w:tab/>
        </w:r>
        <w:r w:rsidRPr="00080422">
          <w:rPr>
            <w:rStyle w:val="Lienhypertexte"/>
            <w:noProof/>
          </w:rPr>
          <w:t>EXEMPLE DE TITRE DE 1ER NIVEAU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642E07A6" w14:textId="42B86849" w:rsidR="0031632D" w:rsidRDefault="0031632D">
      <w:pPr>
        <w:pStyle w:val="TM3"/>
        <w:tabs>
          <w:tab w:val="left" w:pos="1200"/>
          <w:tab w:val="right" w:leader="dot" w:pos="9062"/>
        </w:tabs>
        <w:rPr>
          <w:rFonts w:eastAsiaTheme="minorEastAsia" w:cstheme="minorBidi"/>
          <w:noProof/>
          <w:sz w:val="22"/>
          <w:szCs w:val="22"/>
        </w:rPr>
      </w:pPr>
      <w:hyperlink w:anchor="_Toc210041305" w:history="1">
        <w:r w:rsidRPr="00080422">
          <w:rPr>
            <w:rStyle w:val="Lienhypertexte"/>
            <w:noProof/>
          </w:rPr>
          <w:t>1.1</w:t>
        </w:r>
        <w:r>
          <w:rPr>
            <w:rFonts w:eastAsiaTheme="minorEastAsia" w:cstheme="minorBidi"/>
            <w:noProof/>
            <w:sz w:val="22"/>
            <w:szCs w:val="22"/>
          </w:rPr>
          <w:tab/>
        </w:r>
        <w:r w:rsidRPr="00080422">
          <w:rPr>
            <w:rStyle w:val="Lienhypertexte"/>
            <w:noProof/>
          </w:rPr>
          <w:t>Exemple de titre de 2e niveau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4E861FD" w14:textId="4F0240FB" w:rsidR="0031632D" w:rsidRDefault="0031632D">
      <w:pPr>
        <w:pStyle w:val="TM4"/>
        <w:tabs>
          <w:tab w:val="left" w:pos="1540"/>
          <w:tab w:val="right" w:leader="dot" w:pos="9062"/>
        </w:tabs>
        <w:rPr>
          <w:rFonts w:eastAsiaTheme="minorEastAsia" w:cstheme="minorBidi"/>
          <w:noProof/>
          <w:sz w:val="22"/>
          <w:szCs w:val="22"/>
        </w:rPr>
      </w:pPr>
      <w:hyperlink w:anchor="_Toc210041306" w:history="1">
        <w:r w:rsidRPr="00080422">
          <w:rPr>
            <w:rStyle w:val="Lienhypertexte"/>
            <w:noProof/>
          </w:rPr>
          <w:t>1.1.1</w:t>
        </w:r>
        <w:r>
          <w:rPr>
            <w:rFonts w:eastAsiaTheme="minorEastAsia" w:cstheme="minorBidi"/>
            <w:noProof/>
            <w:sz w:val="22"/>
            <w:szCs w:val="22"/>
          </w:rPr>
          <w:tab/>
        </w:r>
        <w:r w:rsidRPr="00080422">
          <w:rPr>
            <w:rStyle w:val="Lienhypertexte"/>
            <w:noProof/>
          </w:rPr>
          <w:t>Exemple de titre de 3e niveau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72041C52" w14:textId="11FE2A21" w:rsidR="0031632D" w:rsidRDefault="0031632D">
      <w:pPr>
        <w:pStyle w:val="TM5"/>
        <w:tabs>
          <w:tab w:val="left" w:pos="1848"/>
          <w:tab w:val="right" w:leader="dot" w:pos="9062"/>
        </w:tabs>
        <w:rPr>
          <w:rFonts w:eastAsiaTheme="minorEastAsia" w:cstheme="minorBidi"/>
          <w:noProof/>
          <w:sz w:val="22"/>
          <w:szCs w:val="22"/>
        </w:rPr>
      </w:pPr>
      <w:hyperlink w:anchor="_Toc210041307" w:history="1">
        <w:r w:rsidRPr="00080422">
          <w:rPr>
            <w:rStyle w:val="Lienhypertexte"/>
            <w:noProof/>
          </w:rPr>
          <w:t>1.1.1.1</w:t>
        </w:r>
        <w:r>
          <w:rPr>
            <w:rFonts w:eastAsiaTheme="minorEastAsia" w:cstheme="minorBidi"/>
            <w:noProof/>
            <w:sz w:val="22"/>
            <w:szCs w:val="22"/>
          </w:rPr>
          <w:tab/>
        </w:r>
        <w:r w:rsidRPr="00080422">
          <w:rPr>
            <w:rStyle w:val="Lienhypertexte"/>
            <w:noProof/>
          </w:rPr>
          <w:t>Exemple de titre de 4e niveau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2BF67D5" w14:textId="7F6D54F6" w:rsidR="0031632D" w:rsidRDefault="0031632D">
      <w:pPr>
        <w:pStyle w:val="TM6"/>
        <w:tabs>
          <w:tab w:val="left" w:pos="2271"/>
          <w:tab w:val="right" w:leader="dot" w:pos="9062"/>
        </w:tabs>
        <w:rPr>
          <w:rFonts w:eastAsiaTheme="minorEastAsia" w:cstheme="minorBidi"/>
          <w:noProof/>
          <w:sz w:val="22"/>
          <w:szCs w:val="22"/>
        </w:rPr>
      </w:pPr>
      <w:hyperlink w:anchor="_Toc210041308" w:history="1">
        <w:r w:rsidRPr="00080422">
          <w:rPr>
            <w:rStyle w:val="Lienhypertexte"/>
            <w:noProof/>
          </w:rPr>
          <w:t>1.1.1.1.1</w:t>
        </w:r>
        <w:r>
          <w:rPr>
            <w:rFonts w:eastAsiaTheme="minorEastAsia" w:cstheme="minorBidi"/>
            <w:noProof/>
            <w:sz w:val="22"/>
            <w:szCs w:val="22"/>
          </w:rPr>
          <w:tab/>
        </w:r>
        <w:r w:rsidRPr="00080422">
          <w:rPr>
            <w:rStyle w:val="Lienhypertexte"/>
            <w:noProof/>
          </w:rPr>
          <w:t>Exemple de titre de 5e niveau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3FF1B8A" w14:textId="0077AC2E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09" w:history="1">
        <w:r w:rsidRPr="00080422">
          <w:rPr>
            <w:rStyle w:val="Lienhypertexte"/>
            <w:rFonts w:cstheme="minorHAnsi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0CD049B7" w14:textId="28F3FB55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10" w:history="1">
        <w:r w:rsidRPr="00080422">
          <w:rPr>
            <w:rStyle w:val="Lienhypertexte"/>
            <w:rFonts w:cstheme="minorHAnsi"/>
            <w:noProof/>
          </w:rPr>
          <w:t>BIBLIOGRAPHIE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2DA89705" w14:textId="5290D122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11" w:history="1">
        <w:r w:rsidRPr="00080422">
          <w:rPr>
            <w:rStyle w:val="Lienhypertexte"/>
            <w:rFonts w:cstheme="minorHAnsi"/>
            <w:noProof/>
          </w:rPr>
          <w:t>ANNEXES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37B674BB" w14:textId="63CE75AF" w:rsidR="0031632D" w:rsidRDefault="0031632D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12" w:history="1">
        <w:r w:rsidRPr="00080422">
          <w:rPr>
            <w:rStyle w:val="Lienhypertexte"/>
            <w:rFonts w:cstheme="minorHAnsi"/>
            <w:noProof/>
          </w:rPr>
          <w:t>SERMENT D’HIPPOCRATE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_Toc210041312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51F1EF8A" w14:textId="6DA90292" w:rsidR="00F57B38" w:rsidRPr="00FA62B6" w:rsidRDefault="00D056E5" w:rsidP="00F57B38">
      <w:pPr>
        <w:rPr>
          <w:rFonts w:cstheme="minorHAnsi"/>
        </w:rPr>
      </w:pPr>
      <w:r>
        <w:rPr>
          <w:rFonts w:cstheme="minorHAnsi"/>
        </w:rPr>
        <w:fldChar w:fldCharType="end"/>
      </w:r>
    </w:p>
    <w:p w14:paraId="497F6C94" w14:textId="77777777" w:rsidR="00B548BB" w:rsidRPr="00FA62B6" w:rsidRDefault="00477307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4" w:name="_Toc210041297"/>
      <w:r w:rsidR="000424A0" w:rsidRPr="00FA62B6">
        <w:rPr>
          <w:rFonts w:cstheme="minorHAnsi"/>
        </w:rPr>
        <w:lastRenderedPageBreak/>
        <w:t xml:space="preserve">LISTE DES </w:t>
      </w:r>
      <w:r w:rsidR="00B548BB" w:rsidRPr="00FA62B6">
        <w:rPr>
          <w:rFonts w:cstheme="minorHAnsi"/>
        </w:rPr>
        <w:t>FIGURES</w:t>
      </w:r>
      <w:bookmarkEnd w:id="4"/>
    </w:p>
    <w:p w14:paraId="387555BD" w14:textId="77777777" w:rsidR="008455CE" w:rsidRPr="00FA62B6" w:rsidRDefault="00AA7C49">
      <w:pPr>
        <w:pStyle w:val="Tabledesillustrations"/>
        <w:tabs>
          <w:tab w:val="right" w:leader="dot" w:pos="9062"/>
        </w:tabs>
        <w:rPr>
          <w:rFonts w:eastAsiaTheme="minorEastAsia" w:cstheme="minorHAnsi"/>
          <w:noProof/>
          <w:sz w:val="22"/>
          <w:szCs w:val="22"/>
        </w:rPr>
      </w:pPr>
      <w:r w:rsidRPr="00FA62B6">
        <w:rPr>
          <w:rFonts w:cstheme="minorHAnsi"/>
        </w:rPr>
        <w:fldChar w:fldCharType="begin"/>
      </w:r>
      <w:r w:rsidRPr="00FA62B6">
        <w:rPr>
          <w:rFonts w:cstheme="minorHAnsi"/>
        </w:rPr>
        <w:instrText xml:space="preserve"> TOC \h \z \c "Figure" </w:instrText>
      </w:r>
      <w:r w:rsidRPr="00FA62B6">
        <w:rPr>
          <w:rFonts w:cstheme="minorHAnsi"/>
        </w:rPr>
        <w:fldChar w:fldCharType="separate"/>
      </w:r>
      <w:hyperlink w:anchor="_Toc146201121" w:history="1">
        <w:r w:rsidR="008455CE" w:rsidRPr="00FA62B6">
          <w:rPr>
            <w:rStyle w:val="Lienhypertexte"/>
            <w:rFonts w:cstheme="minorHAnsi"/>
            <w:noProof/>
          </w:rPr>
          <w:t>Figure 1 : Titre de la figure</w:t>
        </w:r>
        <w:r w:rsidR="008455CE" w:rsidRPr="00FA62B6">
          <w:rPr>
            <w:rFonts w:cstheme="minorHAnsi"/>
            <w:noProof/>
            <w:webHidden/>
          </w:rPr>
          <w:tab/>
        </w:r>
        <w:r w:rsidR="008455CE" w:rsidRPr="00FA62B6">
          <w:rPr>
            <w:rFonts w:cstheme="minorHAnsi"/>
            <w:noProof/>
            <w:webHidden/>
          </w:rPr>
          <w:fldChar w:fldCharType="begin"/>
        </w:r>
        <w:r w:rsidR="008455CE" w:rsidRPr="00FA62B6">
          <w:rPr>
            <w:rFonts w:cstheme="minorHAnsi"/>
            <w:noProof/>
            <w:webHidden/>
          </w:rPr>
          <w:instrText xml:space="preserve"> PAGEREF _Toc146201121 \h </w:instrText>
        </w:r>
        <w:r w:rsidR="008455CE" w:rsidRPr="00FA62B6">
          <w:rPr>
            <w:rFonts w:cstheme="minorHAnsi"/>
            <w:noProof/>
            <w:webHidden/>
          </w:rPr>
        </w:r>
        <w:r w:rsidR="008455CE" w:rsidRPr="00FA62B6">
          <w:rPr>
            <w:rFonts w:cstheme="minorHAnsi"/>
            <w:noProof/>
            <w:webHidden/>
          </w:rPr>
          <w:fldChar w:fldCharType="separate"/>
        </w:r>
        <w:r w:rsidR="008634BF">
          <w:rPr>
            <w:rFonts w:cstheme="minorHAnsi"/>
            <w:noProof/>
            <w:webHidden/>
          </w:rPr>
          <w:t>19</w:t>
        </w:r>
        <w:r w:rsidR="008455CE" w:rsidRPr="00FA62B6">
          <w:rPr>
            <w:rFonts w:cstheme="minorHAnsi"/>
            <w:noProof/>
            <w:webHidden/>
          </w:rPr>
          <w:fldChar w:fldCharType="end"/>
        </w:r>
      </w:hyperlink>
    </w:p>
    <w:p w14:paraId="086703B0" w14:textId="77777777" w:rsidR="00B548BB" w:rsidRPr="00FA62B6" w:rsidRDefault="00AA7C49" w:rsidP="00B548BB">
      <w:pPr>
        <w:rPr>
          <w:rFonts w:cstheme="minorHAnsi"/>
        </w:rPr>
      </w:pPr>
      <w:r w:rsidRPr="00FA62B6">
        <w:rPr>
          <w:rFonts w:cstheme="minorHAnsi"/>
        </w:rPr>
        <w:fldChar w:fldCharType="end"/>
      </w:r>
    </w:p>
    <w:p w14:paraId="73052A1C" w14:textId="77777777" w:rsidR="00B548BB" w:rsidRPr="00FA62B6" w:rsidRDefault="00B548BB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5" w:name="_Toc210041298"/>
      <w:r w:rsidR="000424A0" w:rsidRPr="00FA62B6">
        <w:rPr>
          <w:rFonts w:cstheme="minorHAnsi"/>
        </w:rPr>
        <w:lastRenderedPageBreak/>
        <w:t>LISTE DES TABLEAUX</w:t>
      </w:r>
      <w:bookmarkEnd w:id="5"/>
    </w:p>
    <w:p w14:paraId="282D76B3" w14:textId="77777777" w:rsidR="008455CE" w:rsidRPr="00FA62B6" w:rsidRDefault="00AA7C49">
      <w:pPr>
        <w:pStyle w:val="Tabledesillustrations"/>
        <w:tabs>
          <w:tab w:val="right" w:leader="dot" w:pos="9062"/>
        </w:tabs>
        <w:rPr>
          <w:rFonts w:eastAsiaTheme="minorEastAsia" w:cstheme="minorHAnsi"/>
          <w:noProof/>
          <w:sz w:val="22"/>
          <w:szCs w:val="22"/>
        </w:rPr>
      </w:pPr>
      <w:r w:rsidRPr="00FA62B6">
        <w:rPr>
          <w:rFonts w:cstheme="minorHAnsi"/>
        </w:rPr>
        <w:fldChar w:fldCharType="begin"/>
      </w:r>
      <w:r w:rsidRPr="00FA62B6">
        <w:rPr>
          <w:rFonts w:cstheme="minorHAnsi"/>
        </w:rPr>
        <w:instrText xml:space="preserve"> TOC \h \z \c "Tableau" </w:instrText>
      </w:r>
      <w:r w:rsidRPr="00FA62B6">
        <w:rPr>
          <w:rFonts w:cstheme="minorHAnsi"/>
        </w:rPr>
        <w:fldChar w:fldCharType="separate"/>
      </w:r>
      <w:hyperlink w:anchor="_Toc146201129" w:history="1">
        <w:r w:rsidR="008455CE" w:rsidRPr="00FA62B6">
          <w:rPr>
            <w:rStyle w:val="Lienhypertexte"/>
            <w:rFonts w:cstheme="minorHAnsi"/>
            <w:noProof/>
          </w:rPr>
          <w:t>Tableau 1 : Titre du tableau</w:t>
        </w:r>
        <w:r w:rsidR="008455CE" w:rsidRPr="00FA62B6">
          <w:rPr>
            <w:rFonts w:cstheme="minorHAnsi"/>
            <w:noProof/>
            <w:webHidden/>
          </w:rPr>
          <w:tab/>
        </w:r>
        <w:r w:rsidR="008455CE" w:rsidRPr="00FA62B6">
          <w:rPr>
            <w:rFonts w:cstheme="minorHAnsi"/>
            <w:noProof/>
            <w:webHidden/>
          </w:rPr>
          <w:fldChar w:fldCharType="begin"/>
        </w:r>
        <w:r w:rsidR="008455CE" w:rsidRPr="00FA62B6">
          <w:rPr>
            <w:rFonts w:cstheme="minorHAnsi"/>
            <w:noProof/>
            <w:webHidden/>
          </w:rPr>
          <w:instrText xml:space="preserve"> PAGEREF _Toc146201129 \h </w:instrText>
        </w:r>
        <w:r w:rsidR="008455CE" w:rsidRPr="00FA62B6">
          <w:rPr>
            <w:rFonts w:cstheme="minorHAnsi"/>
            <w:noProof/>
            <w:webHidden/>
          </w:rPr>
        </w:r>
        <w:r w:rsidR="008455CE" w:rsidRPr="00FA62B6">
          <w:rPr>
            <w:rFonts w:cstheme="minorHAnsi"/>
            <w:noProof/>
            <w:webHidden/>
          </w:rPr>
          <w:fldChar w:fldCharType="separate"/>
        </w:r>
        <w:r w:rsidR="008634BF">
          <w:rPr>
            <w:rFonts w:cstheme="minorHAnsi"/>
            <w:noProof/>
            <w:webHidden/>
          </w:rPr>
          <w:t>19</w:t>
        </w:r>
        <w:r w:rsidR="008455CE" w:rsidRPr="00FA62B6">
          <w:rPr>
            <w:rFonts w:cstheme="minorHAnsi"/>
            <w:noProof/>
            <w:webHidden/>
          </w:rPr>
          <w:fldChar w:fldCharType="end"/>
        </w:r>
      </w:hyperlink>
    </w:p>
    <w:p w14:paraId="732F74AF" w14:textId="77777777" w:rsidR="00B548BB" w:rsidRPr="00FA62B6" w:rsidRDefault="00AA7C49" w:rsidP="00B548BB">
      <w:pPr>
        <w:rPr>
          <w:rFonts w:cstheme="minorHAnsi"/>
        </w:rPr>
      </w:pPr>
      <w:r w:rsidRPr="00FA62B6">
        <w:rPr>
          <w:rFonts w:cstheme="minorHAnsi"/>
        </w:rPr>
        <w:fldChar w:fldCharType="end"/>
      </w:r>
    </w:p>
    <w:p w14:paraId="7E9C5E99" w14:textId="77777777" w:rsidR="00B548BB" w:rsidRPr="00FA62B6" w:rsidRDefault="00B548BB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6" w:name="_Toc210041299"/>
      <w:r w:rsidRPr="00FA62B6">
        <w:rPr>
          <w:rFonts w:cstheme="minorHAnsi"/>
        </w:rPr>
        <w:lastRenderedPageBreak/>
        <w:t>LISTE DES ABRÉVIATIONS</w:t>
      </w:r>
      <w:bookmarkEnd w:id="6"/>
    </w:p>
    <w:p w14:paraId="4FE60BB1" w14:textId="77777777" w:rsidR="00B548BB" w:rsidRPr="00FA62B6" w:rsidRDefault="00B548BB" w:rsidP="00B548BB">
      <w:pPr>
        <w:rPr>
          <w:rFonts w:cstheme="minorHAnsi"/>
        </w:rPr>
      </w:pPr>
    </w:p>
    <w:p w14:paraId="475B65BC" w14:textId="77777777" w:rsidR="00CA19E4" w:rsidRPr="00FA62B6" w:rsidRDefault="00B548BB" w:rsidP="00CA19E4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7" w:name="_Toc210041300"/>
      <w:r w:rsidR="00CA19E4" w:rsidRPr="00FA62B6">
        <w:rPr>
          <w:rFonts w:cstheme="minorHAnsi"/>
        </w:rPr>
        <w:lastRenderedPageBreak/>
        <w:t>GLOSSAIRE</w:t>
      </w:r>
      <w:bookmarkEnd w:id="7"/>
    </w:p>
    <w:p w14:paraId="185AAE5F" w14:textId="77777777" w:rsidR="00CA19E4" w:rsidRPr="00FA62B6" w:rsidRDefault="00CA19E4" w:rsidP="00CA19E4">
      <w:pPr>
        <w:rPr>
          <w:rFonts w:cstheme="minorHAnsi"/>
        </w:rPr>
      </w:pPr>
    </w:p>
    <w:p w14:paraId="69E03A84" w14:textId="77777777" w:rsidR="00C87BDA" w:rsidRDefault="00C87BDA">
      <w:pPr>
        <w:spacing w:line="240" w:lineRule="auto"/>
        <w:jc w:val="left"/>
        <w:rPr>
          <w:rFonts w:cstheme="minorHAnsi"/>
          <w:b/>
          <w:bCs/>
          <w:sz w:val="28"/>
          <w:szCs w:val="28"/>
        </w:rPr>
      </w:pPr>
      <w:r>
        <w:rPr>
          <w:rFonts w:cstheme="minorHAnsi"/>
        </w:rPr>
        <w:br w:type="page"/>
      </w:r>
    </w:p>
    <w:p w14:paraId="5A31C925" w14:textId="77777777" w:rsidR="00C87BDA" w:rsidRDefault="00C87BDA" w:rsidP="00C87BDA">
      <w:pPr>
        <w:pStyle w:val="Titre0"/>
        <w:rPr>
          <w:rFonts w:cstheme="minorHAnsi"/>
        </w:rPr>
      </w:pPr>
      <w:bookmarkStart w:id="8" w:name="_Toc210041301"/>
      <w:r>
        <w:rPr>
          <w:rFonts w:cstheme="minorHAnsi"/>
        </w:rPr>
        <w:lastRenderedPageBreak/>
        <w:t>RÉSUMÉ EN FRANÇAIS</w:t>
      </w:r>
      <w:bookmarkEnd w:id="8"/>
    </w:p>
    <w:p w14:paraId="42FE7F8F" w14:textId="77777777" w:rsidR="00C87BDA" w:rsidRPr="00C87BDA" w:rsidRDefault="00C87BDA" w:rsidP="00C87BDA"/>
    <w:p w14:paraId="3870791A" w14:textId="77777777" w:rsidR="00C87BDA" w:rsidRDefault="00C87BDA">
      <w:pPr>
        <w:spacing w:line="240" w:lineRule="auto"/>
        <w:jc w:val="left"/>
        <w:rPr>
          <w:rFonts w:cstheme="minorHAnsi"/>
          <w:b/>
          <w:bCs/>
          <w:sz w:val="28"/>
          <w:szCs w:val="28"/>
        </w:rPr>
      </w:pPr>
      <w:r>
        <w:rPr>
          <w:rFonts w:cstheme="minorHAnsi"/>
        </w:rPr>
        <w:br w:type="page"/>
      </w:r>
    </w:p>
    <w:p w14:paraId="4DE2A05A" w14:textId="77777777" w:rsidR="00C87BDA" w:rsidRDefault="00C87BDA" w:rsidP="00C87BDA">
      <w:pPr>
        <w:pStyle w:val="Titre0"/>
        <w:rPr>
          <w:rFonts w:cstheme="minorHAnsi"/>
        </w:rPr>
      </w:pPr>
      <w:bookmarkStart w:id="9" w:name="_Toc210041302"/>
      <w:r>
        <w:rPr>
          <w:rFonts w:cstheme="minorHAnsi"/>
        </w:rPr>
        <w:lastRenderedPageBreak/>
        <w:t>RÉSUMÉ EN ANGLAIS</w:t>
      </w:r>
      <w:bookmarkEnd w:id="9"/>
    </w:p>
    <w:p w14:paraId="0A2E8898" w14:textId="77777777" w:rsidR="00C87BDA" w:rsidRPr="00C87BDA" w:rsidRDefault="00C87BDA" w:rsidP="00C87BDA">
      <w:r>
        <w:t>(</w:t>
      </w:r>
      <w:proofErr w:type="gramStart"/>
      <w:r>
        <w:t>facultatif</w:t>
      </w:r>
      <w:proofErr w:type="gramEnd"/>
      <w:r>
        <w:t xml:space="preserve"> mais conseillé)</w:t>
      </w:r>
    </w:p>
    <w:p w14:paraId="363AF846" w14:textId="77777777" w:rsidR="00477307" w:rsidRPr="00FA62B6" w:rsidRDefault="00CA19E4" w:rsidP="00CA19E4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10" w:name="_Toc210041303"/>
      <w:r w:rsidR="00CC2EA5" w:rsidRPr="00FA62B6">
        <w:rPr>
          <w:rFonts w:cstheme="minorHAnsi"/>
        </w:rPr>
        <w:lastRenderedPageBreak/>
        <w:t>INTRODUCTION</w:t>
      </w:r>
      <w:bookmarkEnd w:id="10"/>
    </w:p>
    <w:p w14:paraId="0F537318" w14:textId="77777777" w:rsidR="002263EE" w:rsidRPr="00FA62B6" w:rsidRDefault="002263EE" w:rsidP="00FC6B61">
      <w:pPr>
        <w:rPr>
          <w:rFonts w:cstheme="minorHAnsi"/>
        </w:rPr>
      </w:pPr>
    </w:p>
    <w:p w14:paraId="0F731525" w14:textId="77777777" w:rsidR="002263EE" w:rsidRPr="00FA62B6" w:rsidRDefault="00477307" w:rsidP="001B5519">
      <w:pPr>
        <w:rPr>
          <w:rFonts w:cstheme="minorHAnsi"/>
        </w:rPr>
      </w:pPr>
      <w:r w:rsidRPr="00FA62B6">
        <w:br w:type="page"/>
      </w:r>
    </w:p>
    <w:p w14:paraId="4CFEF379" w14:textId="07CB821B" w:rsidR="001B5519" w:rsidRPr="001B5519" w:rsidRDefault="001B5519" w:rsidP="0031632D">
      <w:pPr>
        <w:pStyle w:val="Titre1"/>
      </w:pPr>
      <w:bookmarkStart w:id="11" w:name="_Toc210041304"/>
      <w:r w:rsidRPr="001B5519">
        <w:lastRenderedPageBreak/>
        <w:t>EXEMPLE DE TITRE DE 1ER NIVEAU</w:t>
      </w:r>
      <w:bookmarkEnd w:id="11"/>
    </w:p>
    <w:p w14:paraId="6BCF4A49" w14:textId="77777777" w:rsidR="001B5519" w:rsidRDefault="001B5519" w:rsidP="00AF7C6D">
      <w:r w:rsidRPr="001B5519">
        <w:t>Exemple de ligne de texte dans le style « Normal ». Exemple de ligne de texte dans le style « Normal ». Exemple de ligne de texte dans le style « Normal ». Exemple de ligne de texte dans le style « Normal ».</w:t>
      </w:r>
    </w:p>
    <w:p w14:paraId="0A61D0DA" w14:textId="6ED64A3A" w:rsidR="001B5519" w:rsidRPr="001B5519" w:rsidRDefault="001B5519" w:rsidP="00AF7C6D">
      <w:pPr>
        <w:pStyle w:val="Titre2"/>
      </w:pPr>
      <w:bookmarkStart w:id="12" w:name="_Toc210041305"/>
      <w:r w:rsidRPr="00AF7C6D">
        <w:t>Exemple</w:t>
      </w:r>
      <w:r w:rsidRPr="001B5519">
        <w:t xml:space="preserve"> de titre de 2e niveau</w:t>
      </w:r>
      <w:bookmarkEnd w:id="12"/>
    </w:p>
    <w:p w14:paraId="6595F843" w14:textId="77777777" w:rsidR="001B5519" w:rsidRPr="001B5519" w:rsidRDefault="001B5519" w:rsidP="00AF7C6D">
      <w:r w:rsidRPr="001B5519">
        <w:t>Exemple de ligne de texte dans le style « Normal ». Exemple de ligne de texte dans le style « Normal ». Exemple de ligne de texte dans le style « Normal ». Exemple de ligne de texte dans le style « Normal ».</w:t>
      </w:r>
    </w:p>
    <w:p w14:paraId="4561FD9A" w14:textId="429A69A0" w:rsidR="001B5519" w:rsidRPr="001B5519" w:rsidRDefault="001B5519" w:rsidP="00AF7C6D">
      <w:pPr>
        <w:pStyle w:val="Titre3"/>
      </w:pPr>
      <w:bookmarkStart w:id="13" w:name="_Toc210041306"/>
      <w:r w:rsidRPr="00AF7C6D">
        <w:t>Exemple</w:t>
      </w:r>
      <w:r w:rsidRPr="001B5519">
        <w:t xml:space="preserve"> de titre de 3e niveau</w:t>
      </w:r>
      <w:bookmarkEnd w:id="13"/>
    </w:p>
    <w:p w14:paraId="5B4ADFED" w14:textId="77777777" w:rsidR="001B5519" w:rsidRPr="001B5519" w:rsidRDefault="001B5519" w:rsidP="00AF7C6D">
      <w:r w:rsidRPr="001B5519">
        <w:t>Exemple de ligne de texte dans le style « Normal ». Exemple de ligne de texte dans le style « Normal ». Exemple de ligne de texte dans le style « Normal ». Exemple de ligne de texte dans le style « Normal ».</w:t>
      </w:r>
    </w:p>
    <w:p w14:paraId="627D5EE9" w14:textId="459F80C8" w:rsidR="001B5519" w:rsidRPr="001B5519" w:rsidRDefault="001B5519" w:rsidP="00AF7C6D">
      <w:pPr>
        <w:pStyle w:val="Titre4"/>
      </w:pPr>
      <w:bookmarkStart w:id="14" w:name="_Toc210041307"/>
      <w:r w:rsidRPr="00AF7C6D">
        <w:t>Exemple</w:t>
      </w:r>
      <w:r w:rsidRPr="001B5519">
        <w:t xml:space="preserve"> de titre de 4e niveau</w:t>
      </w:r>
      <w:bookmarkEnd w:id="14"/>
    </w:p>
    <w:p w14:paraId="7EAF0C59" w14:textId="77777777" w:rsidR="001B5519" w:rsidRPr="001B5519" w:rsidRDefault="001B5519" w:rsidP="00AF7C6D">
      <w:r w:rsidRPr="001B5519">
        <w:t xml:space="preserve">Exemple de ligne de texte dans le style « Normal ». Exemple de ligne de texte dans le style « Normal ». Exemple de ligne de texte dans le style « Normal ». Exemple de ligne de texte dans le style « Normal ». Exemple de ligne de texte dans le style « Normal ». </w:t>
      </w:r>
    </w:p>
    <w:p w14:paraId="1C79AE44" w14:textId="77777777" w:rsidR="001B5519" w:rsidRPr="001B5519" w:rsidRDefault="001B5519" w:rsidP="0031632D">
      <w:pPr>
        <w:pStyle w:val="Titre5"/>
      </w:pPr>
      <w:bookmarkStart w:id="15" w:name="_Toc210041308"/>
      <w:r w:rsidRPr="001B5519">
        <w:t xml:space="preserve">Exemple de titre de </w:t>
      </w:r>
      <w:r w:rsidR="00D056E5">
        <w:t>5</w:t>
      </w:r>
      <w:r w:rsidRPr="001B5519">
        <w:t>e niveau</w:t>
      </w:r>
      <w:bookmarkEnd w:id="15"/>
    </w:p>
    <w:p w14:paraId="031F2AF8" w14:textId="77777777" w:rsidR="001B5519" w:rsidRPr="001B5519" w:rsidRDefault="001B5519" w:rsidP="00AF7C6D">
      <w:r w:rsidRPr="001B5519">
        <w:t xml:space="preserve">Exemple de ligne de texte dans le style « Normal ». Exemple de ligne de texte dans le style « Normal ». Exemple de ligne de texte dans le style « Normal ». Exemple de ligne de texte dans le style « Normal ». </w:t>
      </w:r>
    </w:p>
    <w:p w14:paraId="5DC00B6A" w14:textId="77777777" w:rsidR="001B5519" w:rsidRDefault="001B5519" w:rsidP="00AF7C6D">
      <w:pPr>
        <w:rPr>
          <w:rFonts w:cstheme="minorHAnsi"/>
        </w:rPr>
      </w:pPr>
      <w:r>
        <w:rPr>
          <w:rFonts w:cstheme="minorHAnsi"/>
        </w:rPr>
        <w:br w:type="page"/>
      </w:r>
    </w:p>
    <w:p w14:paraId="2B82B881" w14:textId="77777777" w:rsidR="00CF0228" w:rsidRPr="00FA62B6" w:rsidRDefault="00CF0228" w:rsidP="00FC6B61">
      <w:pPr>
        <w:rPr>
          <w:rFonts w:cstheme="minorHAnsi"/>
        </w:rPr>
      </w:pPr>
    </w:p>
    <w:p w14:paraId="50ECF2EC" w14:textId="77777777" w:rsidR="00CF0228" w:rsidRPr="00FA62B6" w:rsidRDefault="00CF0228" w:rsidP="00CF0228">
      <w:pPr>
        <w:jc w:val="center"/>
        <w:rPr>
          <w:rFonts w:cstheme="minorHAnsi"/>
        </w:rPr>
      </w:pPr>
      <w:r w:rsidRPr="00FA62B6">
        <w:rPr>
          <w:rFonts w:cstheme="minorHAnsi"/>
          <w:noProof/>
        </w:rPr>
        <w:drawing>
          <wp:inline distT="0" distB="0" distL="0" distR="0" wp14:anchorId="3FF6A41C" wp14:editId="7402A09C">
            <wp:extent cx="2910253" cy="1909854"/>
            <wp:effectExtent l="0" t="0" r="4445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02" cy="1920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01B35" w14:textId="77777777" w:rsidR="00CF0228" w:rsidRPr="00FA62B6" w:rsidRDefault="00CF0228" w:rsidP="0085142B">
      <w:pPr>
        <w:pStyle w:val="Lgende"/>
        <w:rPr>
          <w:rFonts w:cstheme="minorHAnsi"/>
        </w:rPr>
      </w:pPr>
      <w:bookmarkStart w:id="16" w:name="_Toc146201121"/>
      <w:r w:rsidRPr="00FA62B6">
        <w:rPr>
          <w:rFonts w:cstheme="minorHAnsi"/>
        </w:rPr>
        <w:t xml:space="preserve">Figure </w:t>
      </w:r>
      <w:r w:rsidR="00940792" w:rsidRPr="00FA62B6">
        <w:rPr>
          <w:rFonts w:cstheme="minorHAnsi"/>
        </w:rPr>
        <w:fldChar w:fldCharType="begin"/>
      </w:r>
      <w:r w:rsidR="00940792" w:rsidRPr="00FA62B6">
        <w:rPr>
          <w:rFonts w:cstheme="minorHAnsi"/>
        </w:rPr>
        <w:instrText xml:space="preserve"> SEQ Figure \* ARABIC </w:instrText>
      </w:r>
      <w:r w:rsidR="00940792" w:rsidRPr="00FA62B6">
        <w:rPr>
          <w:rFonts w:cstheme="minorHAnsi"/>
        </w:rPr>
        <w:fldChar w:fldCharType="separate"/>
      </w:r>
      <w:r w:rsidR="0031632D">
        <w:rPr>
          <w:rFonts w:cstheme="minorHAnsi"/>
          <w:noProof/>
        </w:rPr>
        <w:t>1</w:t>
      </w:r>
      <w:r w:rsidR="00940792" w:rsidRPr="00FA62B6">
        <w:rPr>
          <w:rFonts w:cstheme="minorHAnsi"/>
          <w:noProof/>
        </w:rPr>
        <w:fldChar w:fldCharType="end"/>
      </w:r>
      <w:r w:rsidR="00AA7C49" w:rsidRPr="00FA62B6">
        <w:rPr>
          <w:rFonts w:cstheme="minorHAnsi"/>
        </w:rPr>
        <w:t xml:space="preserve"> : </w:t>
      </w:r>
      <w:r w:rsidRPr="00FA62B6">
        <w:rPr>
          <w:rFonts w:cstheme="minorHAnsi"/>
        </w:rPr>
        <w:t>Titre de la figure</w:t>
      </w:r>
      <w:bookmarkEnd w:id="16"/>
    </w:p>
    <w:p w14:paraId="29908112" w14:textId="77777777" w:rsidR="0085142B" w:rsidRPr="00FA62B6" w:rsidRDefault="0085142B" w:rsidP="0085142B">
      <w:pPr>
        <w:pStyle w:val="Sourage"/>
        <w:rPr>
          <w:rFonts w:cstheme="minorHAnsi"/>
        </w:rPr>
      </w:pPr>
      <w:r w:rsidRPr="00FA62B6">
        <w:rPr>
          <w:rFonts w:cstheme="minorHAnsi"/>
        </w:rPr>
        <w:t>Sourçage de l’illustration (le cas échéant)</w:t>
      </w:r>
    </w:p>
    <w:p w14:paraId="27B44796" w14:textId="77777777" w:rsidR="00CF0228" w:rsidRPr="00FA62B6" w:rsidRDefault="00CF0228" w:rsidP="00AA7C49">
      <w:pPr>
        <w:jc w:val="center"/>
        <w:rPr>
          <w:rFonts w:cstheme="minorHAnsi"/>
        </w:rPr>
      </w:pPr>
    </w:p>
    <w:p w14:paraId="4A2B1A3C" w14:textId="77777777" w:rsidR="00AA7C49" w:rsidRPr="00FA62B6" w:rsidRDefault="00AA7C49" w:rsidP="00AA7C49">
      <w:pPr>
        <w:jc w:val="center"/>
        <w:rPr>
          <w:rFonts w:cstheme="minorHAnsi"/>
        </w:rPr>
      </w:pPr>
      <w:r w:rsidRPr="00FA62B6">
        <w:rPr>
          <w:rFonts w:cstheme="minorHAnsi"/>
          <w:noProof/>
        </w:rPr>
        <w:drawing>
          <wp:inline distT="0" distB="0" distL="0" distR="0" wp14:anchorId="23D863BB" wp14:editId="3F76B581">
            <wp:extent cx="2033516" cy="1934205"/>
            <wp:effectExtent l="0" t="0" r="5080" b="952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580" cy="194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A5A58" w14:textId="77777777" w:rsidR="00AA7C49" w:rsidRPr="00FA62B6" w:rsidRDefault="00AA7C49" w:rsidP="0085142B">
      <w:pPr>
        <w:pStyle w:val="Lgende"/>
        <w:rPr>
          <w:rFonts w:cstheme="minorHAnsi"/>
        </w:rPr>
      </w:pPr>
      <w:bookmarkStart w:id="17" w:name="_Toc146201129"/>
      <w:r w:rsidRPr="00FA62B6">
        <w:rPr>
          <w:rFonts w:cstheme="minorHAnsi"/>
        </w:rPr>
        <w:t xml:space="preserve">Tableau </w:t>
      </w:r>
      <w:r w:rsidR="004A768D" w:rsidRPr="00FA62B6">
        <w:rPr>
          <w:rFonts w:cstheme="minorHAnsi"/>
        </w:rPr>
        <w:fldChar w:fldCharType="begin"/>
      </w:r>
      <w:r w:rsidR="004A768D" w:rsidRPr="00FA62B6">
        <w:rPr>
          <w:rFonts w:cstheme="minorHAnsi"/>
        </w:rPr>
        <w:instrText xml:space="preserve"> SEQ Tableau \* ARABIC </w:instrText>
      </w:r>
      <w:r w:rsidR="004A768D" w:rsidRPr="00FA62B6">
        <w:rPr>
          <w:rFonts w:cstheme="minorHAnsi"/>
        </w:rPr>
        <w:fldChar w:fldCharType="separate"/>
      </w:r>
      <w:r w:rsidR="0031632D">
        <w:rPr>
          <w:rFonts w:cstheme="minorHAnsi"/>
          <w:noProof/>
        </w:rPr>
        <w:t>1</w:t>
      </w:r>
      <w:r w:rsidR="004A768D" w:rsidRPr="00FA62B6">
        <w:rPr>
          <w:rFonts w:cstheme="minorHAnsi"/>
          <w:noProof/>
        </w:rPr>
        <w:fldChar w:fldCharType="end"/>
      </w:r>
      <w:r w:rsidRPr="00FA62B6">
        <w:rPr>
          <w:rFonts w:cstheme="minorHAnsi"/>
        </w:rPr>
        <w:t> : Titre du tableau</w:t>
      </w:r>
      <w:bookmarkEnd w:id="17"/>
    </w:p>
    <w:p w14:paraId="2688C70D" w14:textId="77777777" w:rsidR="0085142B" w:rsidRPr="00FA62B6" w:rsidRDefault="0085142B" w:rsidP="0085142B">
      <w:pPr>
        <w:pStyle w:val="Sourage"/>
        <w:rPr>
          <w:rFonts w:cstheme="minorHAnsi"/>
        </w:rPr>
      </w:pPr>
      <w:r w:rsidRPr="00FA62B6">
        <w:rPr>
          <w:rFonts w:cstheme="minorHAnsi"/>
        </w:rPr>
        <w:t>Sourçage de l’illustration (le cas échéant)</w:t>
      </w:r>
    </w:p>
    <w:p w14:paraId="6848F28C" w14:textId="77777777" w:rsidR="00AA7C49" w:rsidRPr="00FA62B6" w:rsidRDefault="00AA7C49" w:rsidP="004113F4">
      <w:pPr>
        <w:jc w:val="left"/>
        <w:rPr>
          <w:rFonts w:cstheme="minorHAnsi"/>
        </w:rPr>
      </w:pPr>
    </w:p>
    <w:p w14:paraId="518DC0DF" w14:textId="77777777" w:rsidR="002263EE" w:rsidRPr="00FA62B6" w:rsidRDefault="002263EE" w:rsidP="00AA7C49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18" w:name="_Toc210041309"/>
      <w:r w:rsidR="00CC2EA5" w:rsidRPr="00FA62B6">
        <w:rPr>
          <w:rFonts w:cstheme="minorHAnsi"/>
        </w:rPr>
        <w:lastRenderedPageBreak/>
        <w:t>CONCLUSION</w:t>
      </w:r>
      <w:bookmarkEnd w:id="18"/>
    </w:p>
    <w:p w14:paraId="462D06F3" w14:textId="77777777" w:rsidR="00CC2EA5" w:rsidRPr="00FA62B6" w:rsidRDefault="00CC2EA5" w:rsidP="00CC2EA5">
      <w:pPr>
        <w:rPr>
          <w:rFonts w:cstheme="minorHAnsi"/>
        </w:rPr>
      </w:pPr>
    </w:p>
    <w:p w14:paraId="48706D3F" w14:textId="77777777" w:rsidR="002263EE" w:rsidRPr="00FA62B6" w:rsidRDefault="002263EE" w:rsidP="00FC6B61">
      <w:pPr>
        <w:rPr>
          <w:rFonts w:cstheme="minorHAnsi"/>
          <w:i/>
          <w:iCs/>
          <w:sz w:val="32"/>
          <w:szCs w:val="32"/>
        </w:rPr>
      </w:pPr>
      <w:r w:rsidRPr="00FA62B6">
        <w:rPr>
          <w:rFonts w:cstheme="minorHAnsi"/>
        </w:rPr>
        <w:br w:type="page"/>
      </w:r>
      <w:r w:rsidRPr="00FA62B6">
        <w:rPr>
          <w:rFonts w:cstheme="minorHAnsi"/>
          <w:i/>
          <w:iCs/>
          <w:sz w:val="32"/>
          <w:szCs w:val="32"/>
        </w:rPr>
        <w:lastRenderedPageBreak/>
        <w:t>[Insérer ici le scan de la conclusion signée]</w:t>
      </w:r>
    </w:p>
    <w:p w14:paraId="1C1BE2FB" w14:textId="77777777" w:rsidR="004113F4" w:rsidRPr="00FA62B6" w:rsidRDefault="004113F4" w:rsidP="00FC6B61">
      <w:pPr>
        <w:rPr>
          <w:rFonts w:cstheme="minorHAnsi"/>
          <w:i/>
          <w:iCs/>
          <w:sz w:val="36"/>
          <w:szCs w:val="36"/>
        </w:rPr>
      </w:pPr>
    </w:p>
    <w:p w14:paraId="74DF6988" w14:textId="77777777" w:rsidR="004113F4" w:rsidRPr="00FA62B6" w:rsidRDefault="004113F4" w:rsidP="00621E2D">
      <w:pPr>
        <w:rPr>
          <w:rFonts w:cstheme="minorHAnsi"/>
          <w:i/>
          <w:iCs/>
        </w:rPr>
      </w:pPr>
      <w:r w:rsidRPr="00FA62B6">
        <w:rPr>
          <w:rFonts w:cstheme="minorHAnsi"/>
          <w:i/>
          <w:iCs/>
        </w:rPr>
        <w:t>N.B.</w:t>
      </w:r>
      <w:r w:rsidR="00621E2D" w:rsidRPr="00FA62B6">
        <w:rPr>
          <w:rFonts w:cstheme="minorHAnsi"/>
          <w:i/>
          <w:iCs/>
        </w:rPr>
        <w:t xml:space="preserve"> : </w:t>
      </w:r>
      <w:r w:rsidRPr="00FA62B6">
        <w:rPr>
          <w:rFonts w:cstheme="minorHAnsi"/>
          <w:i/>
          <w:iCs/>
        </w:rPr>
        <w:t>si le scan présente des traces parasites sur un ou plusieurs bords, vous pouvez le détourer</w:t>
      </w:r>
      <w:r w:rsidR="00621E2D" w:rsidRPr="00FA62B6">
        <w:rPr>
          <w:rFonts w:cstheme="minorHAnsi"/>
          <w:i/>
          <w:iCs/>
        </w:rPr>
        <w:t> : faites un double-clic sur l’image, puis sélectionne</w:t>
      </w:r>
      <w:r w:rsidR="00D64693" w:rsidRPr="00FA62B6">
        <w:rPr>
          <w:rFonts w:cstheme="minorHAnsi"/>
          <w:i/>
          <w:iCs/>
        </w:rPr>
        <w:t>z</w:t>
      </w:r>
      <w:r w:rsidR="00621E2D" w:rsidRPr="00FA62B6">
        <w:rPr>
          <w:rFonts w:cstheme="minorHAnsi"/>
          <w:i/>
          <w:iCs/>
        </w:rPr>
        <w:t xml:space="preserve"> l’option « Rogner » dans la barre d’outils (en haut à droite).</w:t>
      </w:r>
    </w:p>
    <w:p w14:paraId="39E08902" w14:textId="77777777" w:rsidR="000C6DE6" w:rsidRPr="00FA62B6" w:rsidRDefault="000C6DE6" w:rsidP="00FC6B61">
      <w:pPr>
        <w:rPr>
          <w:rFonts w:cstheme="minorHAnsi"/>
        </w:rPr>
      </w:pPr>
    </w:p>
    <w:p w14:paraId="75F4DC47" w14:textId="77777777" w:rsidR="002263EE" w:rsidRPr="00FA62B6" w:rsidRDefault="002263EE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19" w:name="_Toc210041310"/>
      <w:r w:rsidR="00CC2EA5" w:rsidRPr="00FA62B6">
        <w:rPr>
          <w:rFonts w:cstheme="minorHAnsi"/>
        </w:rPr>
        <w:lastRenderedPageBreak/>
        <w:t>BIBLIOGRAPHIE</w:t>
      </w:r>
      <w:bookmarkEnd w:id="19"/>
    </w:p>
    <w:p w14:paraId="4DB385BB" w14:textId="77777777" w:rsidR="001B5519" w:rsidRDefault="001B5519" w:rsidP="001B5519">
      <w:pPr>
        <w:rPr>
          <w:rFonts w:cstheme="minorHAnsi"/>
        </w:rPr>
      </w:pPr>
      <w:r w:rsidRPr="004F63F2">
        <w:rPr>
          <w:rFonts w:cstheme="minorHAnsi"/>
        </w:rPr>
        <w:t>N.B. : il est fortement recommandé de gérer la bibliographie avec un logiciel de gestion de références bibliographiques comme Zotero.</w:t>
      </w:r>
    </w:p>
    <w:p w14:paraId="7B1E2D2C" w14:textId="77777777" w:rsidR="001B5519" w:rsidRPr="004F63F2" w:rsidRDefault="001B5519" w:rsidP="001B5519">
      <w:pPr>
        <w:rPr>
          <w:rFonts w:cstheme="minorHAnsi"/>
        </w:rPr>
      </w:pPr>
    </w:p>
    <w:p w14:paraId="4FB7F3CF" w14:textId="77777777" w:rsidR="001B5519" w:rsidRPr="004F63F2" w:rsidRDefault="001B5519" w:rsidP="001B5519">
      <w:pPr>
        <w:rPr>
          <w:rFonts w:cstheme="minorHAnsi"/>
        </w:rPr>
      </w:pPr>
      <w:r w:rsidRPr="004F63F2">
        <w:rPr>
          <w:rFonts w:cstheme="minorHAnsi"/>
        </w:rPr>
        <w:t>La BU propose des formations à ce logiciel :</w:t>
      </w:r>
    </w:p>
    <w:p w14:paraId="5F112BBB" w14:textId="77777777" w:rsidR="001B5519" w:rsidRPr="004F63F2" w:rsidRDefault="00681CA2" w:rsidP="001B5519">
      <w:pPr>
        <w:rPr>
          <w:rFonts w:cstheme="minorHAnsi"/>
        </w:rPr>
      </w:pPr>
      <w:hyperlink r:id="rId17" w:history="1">
        <w:r w:rsidR="001B5519" w:rsidRPr="004F63F2">
          <w:rPr>
            <w:rStyle w:val="Lienhypertexte"/>
            <w:rFonts w:cstheme="minorHAnsi"/>
          </w:rPr>
          <w:t>https://idel.univ-grenoble-alpes.fr/participant/accueil/index/45</w:t>
        </w:r>
      </w:hyperlink>
    </w:p>
    <w:p w14:paraId="30C7957A" w14:textId="77777777" w:rsidR="001B5519" w:rsidRPr="004F63F2" w:rsidRDefault="001B5519" w:rsidP="001B5519">
      <w:pPr>
        <w:rPr>
          <w:rFonts w:cstheme="minorHAnsi"/>
        </w:rPr>
      </w:pPr>
      <w:r w:rsidRPr="004F63F2">
        <w:rPr>
          <w:rFonts w:cstheme="minorHAnsi"/>
        </w:rPr>
        <w:t>(</w:t>
      </w:r>
      <w:proofErr w:type="gramStart"/>
      <w:r w:rsidRPr="004F63F2">
        <w:rPr>
          <w:rFonts w:cstheme="minorHAnsi"/>
        </w:rPr>
        <w:t>pour</w:t>
      </w:r>
      <w:proofErr w:type="gramEnd"/>
      <w:r w:rsidRPr="004F63F2">
        <w:rPr>
          <w:rFonts w:cstheme="minorHAnsi"/>
        </w:rPr>
        <w:t xml:space="preserve"> voir les créneaux disponibles, identifiez-vous en haut à droite (« Me connecter »)</w:t>
      </w:r>
    </w:p>
    <w:p w14:paraId="73BE3C6A" w14:textId="77777777" w:rsidR="001B5519" w:rsidRDefault="001B5519" w:rsidP="001B5519">
      <w:pPr>
        <w:rPr>
          <w:rFonts w:cstheme="minorHAnsi"/>
        </w:rPr>
      </w:pPr>
    </w:p>
    <w:p w14:paraId="64209934" w14:textId="77777777" w:rsidR="001B5519" w:rsidRPr="004F63F2" w:rsidRDefault="001B5519" w:rsidP="001B5519">
      <w:pPr>
        <w:rPr>
          <w:rFonts w:cstheme="minorHAnsi"/>
        </w:rPr>
      </w:pPr>
      <w:r w:rsidRPr="004F63F2">
        <w:rPr>
          <w:rFonts w:cstheme="minorHAnsi"/>
        </w:rPr>
        <w:t>Vous pouvez aussi vous autoformer grâce au tutoriel de la Bibliothèque universitaire de médecine de Lausanne :</w:t>
      </w:r>
    </w:p>
    <w:p w14:paraId="51A252E8" w14:textId="77777777" w:rsidR="001B5519" w:rsidRPr="004F63F2" w:rsidRDefault="00681CA2" w:rsidP="001B5519">
      <w:pPr>
        <w:rPr>
          <w:rStyle w:val="object-hover"/>
        </w:rPr>
      </w:pPr>
      <w:hyperlink r:id="rId18" w:tgtFrame="_blank" w:history="1">
        <w:r w:rsidR="001B5519" w:rsidRPr="004F63F2">
          <w:rPr>
            <w:rStyle w:val="Lienhypertexte"/>
          </w:rPr>
          <w:t>https://guides.bium.ch/zotero</w:t>
        </w:r>
      </w:hyperlink>
    </w:p>
    <w:p w14:paraId="5B536127" w14:textId="77777777" w:rsidR="001B5519" w:rsidRPr="004F63F2" w:rsidRDefault="001B5519" w:rsidP="001B5519">
      <w:pPr>
        <w:rPr>
          <w:rFonts w:cstheme="minorHAnsi"/>
        </w:rPr>
      </w:pPr>
    </w:p>
    <w:p w14:paraId="28C2EAF6" w14:textId="77777777" w:rsidR="001B5519" w:rsidRPr="004F63F2" w:rsidRDefault="001B5519" w:rsidP="001B5519">
      <w:pPr>
        <w:rPr>
          <w:rFonts w:cstheme="minorHAnsi"/>
        </w:rPr>
      </w:pPr>
      <w:r w:rsidRPr="004F63F2">
        <w:rPr>
          <w:rFonts w:cstheme="minorHAnsi"/>
        </w:rPr>
        <w:t>Une fois la bibliographie générée, vérifiez qu’elle est bien dans la même police de caractère que le texte de la thèse, avec un interlignage de 1,5.</w:t>
      </w:r>
    </w:p>
    <w:p w14:paraId="58BCB861" w14:textId="77777777" w:rsidR="001B5519" w:rsidRDefault="001B5519" w:rsidP="001B5519">
      <w:pPr>
        <w:rPr>
          <w:rFonts w:cstheme="minorHAnsi"/>
        </w:rPr>
      </w:pPr>
    </w:p>
    <w:p w14:paraId="5AFA5959" w14:textId="77777777" w:rsidR="001B5519" w:rsidRPr="004F63F2" w:rsidRDefault="001B5519" w:rsidP="001B5519">
      <w:pPr>
        <w:rPr>
          <w:rFonts w:cstheme="minorHAnsi"/>
        </w:rPr>
      </w:pPr>
      <w:r w:rsidRPr="004F63F2">
        <w:rPr>
          <w:rFonts w:cstheme="minorHAnsi"/>
        </w:rPr>
        <w:t>Si une référence se retrouve à cheval entre deux pages, ajouter un saut de page (raccourci CTRL + Entrée) au début de la référence afin de la rejeter en haut de la page suivante.</w:t>
      </w:r>
    </w:p>
    <w:p w14:paraId="51428BB0" w14:textId="77777777" w:rsidR="002263EE" w:rsidRPr="00FA62B6" w:rsidRDefault="002263EE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20" w:name="_Toc210041311"/>
      <w:r w:rsidR="00CC2EA5" w:rsidRPr="00FA62B6">
        <w:rPr>
          <w:rFonts w:cstheme="minorHAnsi"/>
        </w:rPr>
        <w:lastRenderedPageBreak/>
        <w:t>ANNEXES</w:t>
      </w:r>
      <w:bookmarkEnd w:id="20"/>
    </w:p>
    <w:p w14:paraId="00F5CF69" w14:textId="77777777" w:rsidR="000C6DE6" w:rsidRPr="00FA62B6" w:rsidRDefault="000C6DE6" w:rsidP="000C6DE6">
      <w:pPr>
        <w:rPr>
          <w:rFonts w:cstheme="minorHAnsi"/>
        </w:rPr>
      </w:pPr>
    </w:p>
    <w:p w14:paraId="712294E8" w14:textId="77777777" w:rsidR="002263EE" w:rsidRPr="00FA62B6" w:rsidRDefault="002263EE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21" w:name="_Toc210041312"/>
      <w:r w:rsidR="00CC2EA5" w:rsidRPr="00FA62B6">
        <w:rPr>
          <w:rFonts w:cstheme="minorHAnsi"/>
        </w:rPr>
        <w:lastRenderedPageBreak/>
        <w:t>SERMENT D’HIPPOCRATE</w:t>
      </w:r>
      <w:bookmarkEnd w:id="21"/>
    </w:p>
    <w:p w14:paraId="56B7771A" w14:textId="77777777" w:rsidR="002263EE" w:rsidRPr="00FA62B6" w:rsidRDefault="0048740C" w:rsidP="00FC6B61">
      <w:pPr>
        <w:rPr>
          <w:rFonts w:cstheme="minorHAnsi"/>
        </w:rPr>
      </w:pPr>
      <w:r w:rsidRPr="00FA62B6">
        <w:rPr>
          <w:rFonts w:cstheme="minorHAnsi"/>
          <w:noProof/>
        </w:rPr>
        <w:drawing>
          <wp:inline distT="0" distB="0" distL="0" distR="0" wp14:anchorId="481DF506" wp14:editId="404DB4E1">
            <wp:extent cx="5762625" cy="8144510"/>
            <wp:effectExtent l="0" t="0" r="0" b="0"/>
            <wp:docPr id="7" name="Image 7" descr="P:\SID\ressources_documentaires\bump_collections\theses_bump\Depot_electronique\Projet medecine-pharmacie\Medecine (dont liste profs)\Serment_Hippocrate_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SID\ressources_documentaires\bump_collections\theses_bump\Depot_electronique\Projet medecine-pharmacie\Medecine (dont liste profs)\Serment_Hippocrate_UGA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14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63EE" w:rsidRPr="00FA62B6" w:rsidSect="00FA62B6">
      <w:pgSz w:w="11906" w:h="16838"/>
      <w:pgMar w:top="1417" w:right="1417" w:bottom="1417" w:left="141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48730" w14:textId="77777777" w:rsidR="00681CA2" w:rsidRDefault="00681CA2" w:rsidP="00FC6B61">
      <w:r>
        <w:separator/>
      </w:r>
    </w:p>
    <w:p w14:paraId="7B431ED1" w14:textId="77777777" w:rsidR="00681CA2" w:rsidRDefault="00681CA2" w:rsidP="00FC6B61"/>
    <w:p w14:paraId="590224B8" w14:textId="77777777" w:rsidR="00681CA2" w:rsidRDefault="00681CA2" w:rsidP="00FC6B61"/>
    <w:p w14:paraId="42479D28" w14:textId="77777777" w:rsidR="00681CA2" w:rsidRDefault="00681CA2" w:rsidP="00FC6B61"/>
  </w:endnote>
  <w:endnote w:type="continuationSeparator" w:id="0">
    <w:p w14:paraId="480FF7BA" w14:textId="77777777" w:rsidR="00681CA2" w:rsidRDefault="00681CA2" w:rsidP="00FC6B61">
      <w:r>
        <w:continuationSeparator/>
      </w:r>
    </w:p>
    <w:p w14:paraId="279F8412" w14:textId="77777777" w:rsidR="00681CA2" w:rsidRDefault="00681CA2" w:rsidP="00FC6B61"/>
    <w:p w14:paraId="2D9A76CA" w14:textId="77777777" w:rsidR="00681CA2" w:rsidRDefault="00681CA2" w:rsidP="00FC6B61"/>
    <w:p w14:paraId="19CBEB77" w14:textId="77777777" w:rsidR="00681CA2" w:rsidRDefault="00681CA2" w:rsidP="00FC6B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EA461" w14:textId="77777777" w:rsidR="00E2014B" w:rsidRDefault="00E2014B" w:rsidP="000424A0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22BA7" w14:textId="77777777" w:rsidR="00681CA2" w:rsidRDefault="00681CA2" w:rsidP="00FC6B61">
      <w:r>
        <w:separator/>
      </w:r>
    </w:p>
    <w:p w14:paraId="16E16373" w14:textId="77777777" w:rsidR="00681CA2" w:rsidRDefault="00681CA2" w:rsidP="00FC6B61"/>
    <w:p w14:paraId="5FB0F054" w14:textId="77777777" w:rsidR="00681CA2" w:rsidRDefault="00681CA2" w:rsidP="00FC6B61"/>
    <w:p w14:paraId="2200BBE5" w14:textId="77777777" w:rsidR="00681CA2" w:rsidRDefault="00681CA2" w:rsidP="00FC6B61"/>
  </w:footnote>
  <w:footnote w:type="continuationSeparator" w:id="0">
    <w:p w14:paraId="37B11614" w14:textId="77777777" w:rsidR="00681CA2" w:rsidRDefault="00681CA2" w:rsidP="00FC6B61">
      <w:r>
        <w:continuationSeparator/>
      </w:r>
    </w:p>
    <w:p w14:paraId="1FA8CCD7" w14:textId="77777777" w:rsidR="00681CA2" w:rsidRDefault="00681CA2" w:rsidP="00FC6B61"/>
    <w:p w14:paraId="29C72A33" w14:textId="77777777" w:rsidR="00681CA2" w:rsidRDefault="00681CA2" w:rsidP="00FC6B61"/>
    <w:p w14:paraId="58AAB50D" w14:textId="77777777" w:rsidR="00681CA2" w:rsidRDefault="00681CA2" w:rsidP="00FC6B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56CEC"/>
    <w:multiLevelType w:val="multilevel"/>
    <w:tmpl w:val="079EB26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E087072"/>
    <w:multiLevelType w:val="multilevel"/>
    <w:tmpl w:val="C3C021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A47126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4F8574D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5326C04"/>
    <w:multiLevelType w:val="hybridMultilevel"/>
    <w:tmpl w:val="6A5837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39476E"/>
    <w:multiLevelType w:val="multilevel"/>
    <w:tmpl w:val="185E39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32D"/>
    <w:rsid w:val="00004FCF"/>
    <w:rsid w:val="000143C6"/>
    <w:rsid w:val="00016481"/>
    <w:rsid w:val="00016A20"/>
    <w:rsid w:val="00020FD1"/>
    <w:rsid w:val="00022754"/>
    <w:rsid w:val="00022D8D"/>
    <w:rsid w:val="000424A0"/>
    <w:rsid w:val="00045BE0"/>
    <w:rsid w:val="00066600"/>
    <w:rsid w:val="00096D71"/>
    <w:rsid w:val="000B674E"/>
    <w:rsid w:val="000C6DE6"/>
    <w:rsid w:val="000F3806"/>
    <w:rsid w:val="000F46B9"/>
    <w:rsid w:val="000F7BD6"/>
    <w:rsid w:val="001044F7"/>
    <w:rsid w:val="00106225"/>
    <w:rsid w:val="00113C8C"/>
    <w:rsid w:val="00117B90"/>
    <w:rsid w:val="00142927"/>
    <w:rsid w:val="00142A51"/>
    <w:rsid w:val="0015598E"/>
    <w:rsid w:val="00157F2C"/>
    <w:rsid w:val="001663C2"/>
    <w:rsid w:val="001822A4"/>
    <w:rsid w:val="00184A1A"/>
    <w:rsid w:val="00190BE2"/>
    <w:rsid w:val="00190E8A"/>
    <w:rsid w:val="00191566"/>
    <w:rsid w:val="001A2F17"/>
    <w:rsid w:val="001A4D8E"/>
    <w:rsid w:val="001B5519"/>
    <w:rsid w:val="001C1F3A"/>
    <w:rsid w:val="001E7316"/>
    <w:rsid w:val="00200ACF"/>
    <w:rsid w:val="002011A8"/>
    <w:rsid w:val="00207296"/>
    <w:rsid w:val="002127CC"/>
    <w:rsid w:val="002157E2"/>
    <w:rsid w:val="002263EE"/>
    <w:rsid w:val="00234FB0"/>
    <w:rsid w:val="00240C7A"/>
    <w:rsid w:val="00246DA3"/>
    <w:rsid w:val="00255D19"/>
    <w:rsid w:val="00266701"/>
    <w:rsid w:val="00270B91"/>
    <w:rsid w:val="00270E3F"/>
    <w:rsid w:val="00273DA3"/>
    <w:rsid w:val="00280551"/>
    <w:rsid w:val="00286C8B"/>
    <w:rsid w:val="002C0D03"/>
    <w:rsid w:val="002D7EDA"/>
    <w:rsid w:val="002F0709"/>
    <w:rsid w:val="003054EB"/>
    <w:rsid w:val="0031632D"/>
    <w:rsid w:val="003178A9"/>
    <w:rsid w:val="00327501"/>
    <w:rsid w:val="003655EA"/>
    <w:rsid w:val="003859FE"/>
    <w:rsid w:val="003B3893"/>
    <w:rsid w:val="003B79DA"/>
    <w:rsid w:val="003D446A"/>
    <w:rsid w:val="004102EA"/>
    <w:rsid w:val="004113F4"/>
    <w:rsid w:val="00414461"/>
    <w:rsid w:val="00415F6A"/>
    <w:rsid w:val="004248C4"/>
    <w:rsid w:val="00425CFF"/>
    <w:rsid w:val="004420E9"/>
    <w:rsid w:val="00462284"/>
    <w:rsid w:val="00467126"/>
    <w:rsid w:val="00477307"/>
    <w:rsid w:val="00487378"/>
    <w:rsid w:val="0048740C"/>
    <w:rsid w:val="00497994"/>
    <w:rsid w:val="004A768D"/>
    <w:rsid w:val="004D319F"/>
    <w:rsid w:val="004D73ED"/>
    <w:rsid w:val="00510869"/>
    <w:rsid w:val="00517103"/>
    <w:rsid w:val="00525B0E"/>
    <w:rsid w:val="00525F03"/>
    <w:rsid w:val="00527792"/>
    <w:rsid w:val="00542E48"/>
    <w:rsid w:val="00555463"/>
    <w:rsid w:val="00560C70"/>
    <w:rsid w:val="00567ABE"/>
    <w:rsid w:val="00592F2B"/>
    <w:rsid w:val="0059777A"/>
    <w:rsid w:val="005B09A0"/>
    <w:rsid w:val="005C6D6D"/>
    <w:rsid w:val="005E0FC2"/>
    <w:rsid w:val="00606EBB"/>
    <w:rsid w:val="00617016"/>
    <w:rsid w:val="00621E2D"/>
    <w:rsid w:val="006416DE"/>
    <w:rsid w:val="006766FC"/>
    <w:rsid w:val="00681CA2"/>
    <w:rsid w:val="00685BDA"/>
    <w:rsid w:val="00690DCE"/>
    <w:rsid w:val="006B1D44"/>
    <w:rsid w:val="006D1F38"/>
    <w:rsid w:val="006E195B"/>
    <w:rsid w:val="006E2E5C"/>
    <w:rsid w:val="006F33FB"/>
    <w:rsid w:val="00723704"/>
    <w:rsid w:val="007404A4"/>
    <w:rsid w:val="00745653"/>
    <w:rsid w:val="00751F22"/>
    <w:rsid w:val="007551CC"/>
    <w:rsid w:val="00755BE3"/>
    <w:rsid w:val="00756A93"/>
    <w:rsid w:val="0076047F"/>
    <w:rsid w:val="007834C9"/>
    <w:rsid w:val="007C2BB0"/>
    <w:rsid w:val="007D67B5"/>
    <w:rsid w:val="007F564F"/>
    <w:rsid w:val="00801618"/>
    <w:rsid w:val="00804B65"/>
    <w:rsid w:val="00812138"/>
    <w:rsid w:val="00826091"/>
    <w:rsid w:val="008455CE"/>
    <w:rsid w:val="008513FF"/>
    <w:rsid w:val="0085142B"/>
    <w:rsid w:val="00855499"/>
    <w:rsid w:val="008634BF"/>
    <w:rsid w:val="00891EEA"/>
    <w:rsid w:val="008B096B"/>
    <w:rsid w:val="008B5BE5"/>
    <w:rsid w:val="008C3C0A"/>
    <w:rsid w:val="008E715C"/>
    <w:rsid w:val="009356CB"/>
    <w:rsid w:val="00940792"/>
    <w:rsid w:val="00943F40"/>
    <w:rsid w:val="00992A3A"/>
    <w:rsid w:val="009B4FBF"/>
    <w:rsid w:val="009C394B"/>
    <w:rsid w:val="009C4ECE"/>
    <w:rsid w:val="009D5E72"/>
    <w:rsid w:val="00A206D6"/>
    <w:rsid w:val="00A509B6"/>
    <w:rsid w:val="00A6060D"/>
    <w:rsid w:val="00A70427"/>
    <w:rsid w:val="00A81FEF"/>
    <w:rsid w:val="00AA7C49"/>
    <w:rsid w:val="00AB25E9"/>
    <w:rsid w:val="00AC687A"/>
    <w:rsid w:val="00AD0929"/>
    <w:rsid w:val="00AD7779"/>
    <w:rsid w:val="00AF7C6D"/>
    <w:rsid w:val="00B02AEA"/>
    <w:rsid w:val="00B330DD"/>
    <w:rsid w:val="00B548BB"/>
    <w:rsid w:val="00B80D47"/>
    <w:rsid w:val="00B844C3"/>
    <w:rsid w:val="00B97D99"/>
    <w:rsid w:val="00BA2B79"/>
    <w:rsid w:val="00BE15D4"/>
    <w:rsid w:val="00BF0249"/>
    <w:rsid w:val="00C075DB"/>
    <w:rsid w:val="00C12DB2"/>
    <w:rsid w:val="00C2438F"/>
    <w:rsid w:val="00C27A6B"/>
    <w:rsid w:val="00C31B8E"/>
    <w:rsid w:val="00C708F7"/>
    <w:rsid w:val="00C75948"/>
    <w:rsid w:val="00C83E0D"/>
    <w:rsid w:val="00C879B3"/>
    <w:rsid w:val="00C87BC2"/>
    <w:rsid w:val="00C87BDA"/>
    <w:rsid w:val="00C96500"/>
    <w:rsid w:val="00CA19E4"/>
    <w:rsid w:val="00CA3BA2"/>
    <w:rsid w:val="00CA5AB6"/>
    <w:rsid w:val="00CB7CA2"/>
    <w:rsid w:val="00CC2EA5"/>
    <w:rsid w:val="00CE7CC1"/>
    <w:rsid w:val="00CF0228"/>
    <w:rsid w:val="00D007D2"/>
    <w:rsid w:val="00D01373"/>
    <w:rsid w:val="00D056E5"/>
    <w:rsid w:val="00D068A3"/>
    <w:rsid w:val="00D322D7"/>
    <w:rsid w:val="00D417BF"/>
    <w:rsid w:val="00D53E94"/>
    <w:rsid w:val="00D64693"/>
    <w:rsid w:val="00D6594A"/>
    <w:rsid w:val="00D75154"/>
    <w:rsid w:val="00D85FEF"/>
    <w:rsid w:val="00D947A6"/>
    <w:rsid w:val="00DA6604"/>
    <w:rsid w:val="00DD3815"/>
    <w:rsid w:val="00DE6E35"/>
    <w:rsid w:val="00E06EE3"/>
    <w:rsid w:val="00E2014B"/>
    <w:rsid w:val="00E43957"/>
    <w:rsid w:val="00E509CF"/>
    <w:rsid w:val="00E671FC"/>
    <w:rsid w:val="00E76C34"/>
    <w:rsid w:val="00E77735"/>
    <w:rsid w:val="00E87900"/>
    <w:rsid w:val="00E955DC"/>
    <w:rsid w:val="00EB64F4"/>
    <w:rsid w:val="00EC34B7"/>
    <w:rsid w:val="00ED22B6"/>
    <w:rsid w:val="00EE7372"/>
    <w:rsid w:val="00F07B46"/>
    <w:rsid w:val="00F13C40"/>
    <w:rsid w:val="00F13C67"/>
    <w:rsid w:val="00F57B38"/>
    <w:rsid w:val="00F66378"/>
    <w:rsid w:val="00F7709E"/>
    <w:rsid w:val="00F80715"/>
    <w:rsid w:val="00FA62B6"/>
    <w:rsid w:val="00FB3F38"/>
    <w:rsid w:val="00FC53A0"/>
    <w:rsid w:val="00FC6B61"/>
    <w:rsid w:val="00FD73F3"/>
    <w:rsid w:val="00FF1A14"/>
    <w:rsid w:val="00FF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43FFA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2B6"/>
    <w:pPr>
      <w:spacing w:line="360" w:lineRule="auto"/>
      <w:jc w:val="both"/>
    </w:pPr>
    <w:rPr>
      <w:rFonts w:asciiTheme="minorHAnsi" w:hAnsiTheme="minorHAnsi"/>
      <w:sz w:val="24"/>
      <w:szCs w:val="24"/>
    </w:rPr>
  </w:style>
  <w:style w:type="paragraph" w:styleId="Titre1">
    <w:name w:val="heading 1"/>
    <w:basedOn w:val="Normal"/>
    <w:next w:val="Normal"/>
    <w:qFormat/>
    <w:rsid w:val="00AF7C6D"/>
    <w:pPr>
      <w:keepNext/>
      <w:numPr>
        <w:numId w:val="6"/>
      </w:numPr>
      <w:spacing w:before="360" w:after="240"/>
      <w:outlineLvl w:val="0"/>
    </w:pPr>
    <w:rPr>
      <w:b/>
      <w:bCs/>
      <w:sz w:val="28"/>
      <w:szCs w:val="28"/>
      <w:u w:val="single"/>
    </w:rPr>
  </w:style>
  <w:style w:type="paragraph" w:styleId="Titre2">
    <w:name w:val="heading 2"/>
    <w:basedOn w:val="Normal"/>
    <w:next w:val="Normal"/>
    <w:qFormat/>
    <w:rsid w:val="00AF7C6D"/>
    <w:pPr>
      <w:keepNext/>
      <w:numPr>
        <w:ilvl w:val="1"/>
        <w:numId w:val="6"/>
      </w:numPr>
      <w:spacing w:before="360" w:after="240"/>
      <w:outlineLvl w:val="1"/>
    </w:pPr>
    <w:rPr>
      <w:rFonts w:cs="Arial"/>
      <w:b/>
      <w:bCs/>
      <w:sz w:val="26"/>
      <w:szCs w:val="26"/>
    </w:rPr>
  </w:style>
  <w:style w:type="paragraph" w:styleId="Titre3">
    <w:name w:val="heading 3"/>
    <w:basedOn w:val="Normal"/>
    <w:next w:val="Normal"/>
    <w:qFormat/>
    <w:rsid w:val="00AF7C6D"/>
    <w:pPr>
      <w:keepNext/>
      <w:numPr>
        <w:ilvl w:val="2"/>
        <w:numId w:val="6"/>
      </w:numPr>
      <w:spacing w:before="360" w:after="240"/>
      <w:outlineLvl w:val="2"/>
    </w:pPr>
    <w:rPr>
      <w:b/>
      <w:bCs/>
    </w:rPr>
  </w:style>
  <w:style w:type="paragraph" w:styleId="Titre4">
    <w:name w:val="heading 4"/>
    <w:basedOn w:val="Normal"/>
    <w:next w:val="Normal"/>
    <w:link w:val="Titre4Car"/>
    <w:unhideWhenUsed/>
    <w:qFormat/>
    <w:rsid w:val="00AF7C6D"/>
    <w:pPr>
      <w:keepNext/>
      <w:numPr>
        <w:ilvl w:val="3"/>
        <w:numId w:val="6"/>
      </w:numPr>
      <w:spacing w:before="360" w:after="240"/>
      <w:outlineLvl w:val="3"/>
    </w:pPr>
    <w:rPr>
      <w:szCs w:val="28"/>
    </w:rPr>
  </w:style>
  <w:style w:type="paragraph" w:styleId="Titre5">
    <w:name w:val="heading 5"/>
    <w:basedOn w:val="Normal"/>
    <w:next w:val="Normal"/>
    <w:link w:val="Titre5Car"/>
    <w:unhideWhenUsed/>
    <w:qFormat/>
    <w:rsid w:val="00286C8B"/>
    <w:pPr>
      <w:numPr>
        <w:ilvl w:val="4"/>
        <w:numId w:val="6"/>
      </w:numPr>
      <w:spacing w:before="360" w:after="240"/>
      <w:outlineLvl w:val="4"/>
    </w:pPr>
    <w:rPr>
      <w:rFonts w:ascii="Calibri" w:hAnsi="Calibri"/>
      <w:bCs/>
      <w:i/>
      <w:iCs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879B3"/>
    <w:pPr>
      <w:numPr>
        <w:ilvl w:val="5"/>
        <w:numId w:val="6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879B3"/>
    <w:pPr>
      <w:numPr>
        <w:ilvl w:val="6"/>
        <w:numId w:val="6"/>
      </w:numPr>
      <w:spacing w:before="240" w:after="60"/>
      <w:outlineLvl w:val="6"/>
    </w:pPr>
    <w:rPr>
      <w:rFonts w:ascii="Calibri" w:hAnsi="Calibri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879B3"/>
    <w:pPr>
      <w:numPr>
        <w:ilvl w:val="7"/>
        <w:numId w:val="6"/>
      </w:numPr>
      <w:spacing w:before="240" w:after="60"/>
      <w:outlineLvl w:val="7"/>
    </w:pPr>
    <w:rPr>
      <w:rFonts w:ascii="Calibri" w:hAnsi="Calibri"/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879B3"/>
    <w:pPr>
      <w:numPr>
        <w:ilvl w:val="8"/>
        <w:numId w:val="6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2"/>
    <w:rsid w:val="00606EBB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71F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E671FC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59"/>
    <w:rsid w:val="00560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D0137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01373"/>
  </w:style>
  <w:style w:type="paragraph" w:styleId="Pieddepage">
    <w:name w:val="footer"/>
    <w:basedOn w:val="Normal"/>
    <w:link w:val="PieddepageCar"/>
    <w:uiPriority w:val="99"/>
    <w:unhideWhenUsed/>
    <w:rsid w:val="00D0137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01373"/>
  </w:style>
  <w:style w:type="character" w:customStyle="1" w:styleId="CorpsdetexteCar">
    <w:name w:val="Corps de texte Car"/>
    <w:link w:val="Corpsdetexte"/>
    <w:uiPriority w:val="2"/>
    <w:rsid w:val="00016A20"/>
    <w:rPr>
      <w:i/>
      <w:iCs/>
      <w:sz w:val="24"/>
      <w:szCs w:val="24"/>
    </w:rPr>
  </w:style>
  <w:style w:type="paragraph" w:styleId="PrformatHTML">
    <w:name w:val="HTML Preformatted"/>
    <w:basedOn w:val="Normal"/>
    <w:link w:val="PrformatHTMLCar"/>
    <w:uiPriority w:val="99"/>
    <w:unhideWhenUsed/>
    <w:rsid w:val="00B80D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formatHTMLCar">
    <w:name w:val="Préformaté HTML Car"/>
    <w:link w:val="PrformatHTML"/>
    <w:uiPriority w:val="99"/>
    <w:rsid w:val="00B80D47"/>
    <w:rPr>
      <w:rFonts w:ascii="Courier New" w:hAnsi="Courier New" w:cs="Courier New"/>
    </w:rPr>
  </w:style>
  <w:style w:type="paragraph" w:customStyle="1" w:styleId="Sourage">
    <w:name w:val="Sourçage"/>
    <w:basedOn w:val="Normal"/>
    <w:link w:val="SourageCar"/>
    <w:uiPriority w:val="1"/>
    <w:qFormat/>
    <w:rsid w:val="0085142B"/>
    <w:pPr>
      <w:jc w:val="center"/>
    </w:pPr>
    <w:rPr>
      <w:i/>
      <w:iCs/>
      <w:color w:val="44546A" w:themeColor="text2"/>
      <w:sz w:val="20"/>
      <w:szCs w:val="20"/>
    </w:rPr>
  </w:style>
  <w:style w:type="character" w:styleId="Mentionnonrsolue">
    <w:name w:val="Unresolved Mention"/>
    <w:basedOn w:val="Policepardfaut"/>
    <w:uiPriority w:val="99"/>
    <w:semiHidden/>
    <w:unhideWhenUsed/>
    <w:rsid w:val="00621E2D"/>
    <w:rPr>
      <w:color w:val="605E5C"/>
      <w:shd w:val="clear" w:color="auto" w:fill="E1DFDD"/>
    </w:rPr>
  </w:style>
  <w:style w:type="character" w:customStyle="1" w:styleId="SourageCar">
    <w:name w:val="Sourçage Car"/>
    <w:basedOn w:val="Policepardfaut"/>
    <w:link w:val="Sourage"/>
    <w:uiPriority w:val="1"/>
    <w:rsid w:val="00016A20"/>
    <w:rPr>
      <w:i/>
      <w:iCs/>
      <w:color w:val="44546A" w:themeColor="text2"/>
    </w:rPr>
  </w:style>
  <w:style w:type="paragraph" w:styleId="Titre">
    <w:name w:val="Title"/>
    <w:next w:val="Normal"/>
    <w:link w:val="TitreCar"/>
    <w:uiPriority w:val="10"/>
    <w:rsid w:val="002263EE"/>
    <w:pPr>
      <w:spacing w:line="360" w:lineRule="auto"/>
      <w:jc w:val="center"/>
    </w:pPr>
    <w:rPr>
      <w:b/>
      <w:sz w:val="28"/>
      <w:szCs w:val="28"/>
    </w:rPr>
  </w:style>
  <w:style w:type="character" w:customStyle="1" w:styleId="TitreCar">
    <w:name w:val="Titre Car"/>
    <w:link w:val="Titre"/>
    <w:uiPriority w:val="10"/>
    <w:rsid w:val="002263EE"/>
    <w:rPr>
      <w:b/>
      <w:sz w:val="28"/>
      <w:szCs w:val="28"/>
    </w:rPr>
  </w:style>
  <w:style w:type="character" w:styleId="Titredulivre">
    <w:name w:val="Book Title"/>
    <w:uiPriority w:val="33"/>
    <w:rsid w:val="00517103"/>
  </w:style>
  <w:style w:type="paragraph" w:customStyle="1" w:styleId="Titre0">
    <w:name w:val="Titre 0"/>
    <w:next w:val="Normal"/>
    <w:link w:val="Titre0Car"/>
    <w:qFormat/>
    <w:rsid w:val="00FA62B6"/>
    <w:pPr>
      <w:spacing w:after="240" w:line="360" w:lineRule="auto"/>
    </w:pPr>
    <w:rPr>
      <w:rFonts w:asciiTheme="minorHAnsi" w:hAnsiTheme="minorHAnsi"/>
      <w:b/>
      <w:bCs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unhideWhenUsed/>
    <w:rsid w:val="00D007D2"/>
    <w:pPr>
      <w:keepLines/>
      <w:spacing w:before="240" w:line="259" w:lineRule="auto"/>
      <w:outlineLvl w:val="9"/>
    </w:pPr>
    <w:rPr>
      <w:rFonts w:ascii="Calibri Light" w:hAnsi="Calibri Light"/>
      <w:color w:val="2F5496"/>
      <w:sz w:val="32"/>
      <w:szCs w:val="32"/>
    </w:rPr>
  </w:style>
  <w:style w:type="character" w:customStyle="1" w:styleId="Titre0Car">
    <w:name w:val="Titre 0 Car"/>
    <w:link w:val="Titre0"/>
    <w:rsid w:val="00FA62B6"/>
    <w:rPr>
      <w:rFonts w:asciiTheme="minorHAnsi" w:hAnsiTheme="minorHAnsi"/>
      <w:b/>
      <w:bCs/>
      <w:sz w:val="28"/>
      <w:szCs w:val="28"/>
    </w:rPr>
  </w:style>
  <w:style w:type="paragraph" w:styleId="TM1">
    <w:name w:val="toc 1"/>
    <w:basedOn w:val="Normal"/>
    <w:next w:val="Normal"/>
    <w:autoRedefine/>
    <w:uiPriority w:val="39"/>
    <w:unhideWhenUsed/>
    <w:rsid w:val="0031632D"/>
    <w:pPr>
      <w:tabs>
        <w:tab w:val="right" w:leader="dot" w:pos="9062"/>
      </w:tabs>
    </w:pPr>
  </w:style>
  <w:style w:type="paragraph" w:styleId="TM2">
    <w:name w:val="toc 2"/>
    <w:basedOn w:val="Normal"/>
    <w:next w:val="Normal"/>
    <w:autoRedefine/>
    <w:uiPriority w:val="39"/>
    <w:unhideWhenUsed/>
    <w:rsid w:val="00D007D2"/>
    <w:pPr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D007D2"/>
    <w:pPr>
      <w:ind w:left="480"/>
    </w:pPr>
  </w:style>
  <w:style w:type="character" w:styleId="Lienhypertexte">
    <w:name w:val="Hyperlink"/>
    <w:uiPriority w:val="99"/>
    <w:unhideWhenUsed/>
    <w:rsid w:val="00D007D2"/>
    <w:rPr>
      <w:color w:val="0563C1"/>
      <w:u w:val="single"/>
    </w:rPr>
  </w:style>
  <w:style w:type="paragraph" w:styleId="Paragraphedeliste">
    <w:name w:val="List Paragraph"/>
    <w:basedOn w:val="Normal"/>
    <w:uiPriority w:val="34"/>
    <w:rsid w:val="006F33FB"/>
    <w:pPr>
      <w:ind w:left="708"/>
    </w:pPr>
  </w:style>
  <w:style w:type="paragraph" w:styleId="TM5">
    <w:name w:val="toc 5"/>
    <w:basedOn w:val="Normal"/>
    <w:next w:val="Normal"/>
    <w:autoRedefine/>
    <w:uiPriority w:val="39"/>
    <w:unhideWhenUsed/>
    <w:rsid w:val="00D007D2"/>
    <w:pPr>
      <w:ind w:left="960"/>
    </w:pPr>
  </w:style>
  <w:style w:type="character" w:customStyle="1" w:styleId="Titre4Car">
    <w:name w:val="Titre 4 Car"/>
    <w:link w:val="Titre4"/>
    <w:rsid w:val="00AF7C6D"/>
    <w:rPr>
      <w:rFonts w:asciiTheme="minorHAnsi" w:hAnsiTheme="minorHAnsi"/>
      <w:sz w:val="24"/>
      <w:szCs w:val="28"/>
    </w:rPr>
  </w:style>
  <w:style w:type="character" w:customStyle="1" w:styleId="Titre5Car">
    <w:name w:val="Titre 5 Car"/>
    <w:link w:val="Titre5"/>
    <w:rsid w:val="00286C8B"/>
    <w:rPr>
      <w:rFonts w:ascii="Calibri" w:hAnsi="Calibri"/>
      <w:bCs/>
      <w:i/>
      <w:iCs/>
      <w:sz w:val="24"/>
      <w:szCs w:val="26"/>
    </w:rPr>
  </w:style>
  <w:style w:type="character" w:customStyle="1" w:styleId="Titre6Car">
    <w:name w:val="Titre 6 Car"/>
    <w:link w:val="Titre6"/>
    <w:uiPriority w:val="9"/>
    <w:semiHidden/>
    <w:rsid w:val="00C879B3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itre7Car">
    <w:name w:val="Titre 7 Car"/>
    <w:link w:val="Titre7"/>
    <w:uiPriority w:val="9"/>
    <w:semiHidden/>
    <w:rsid w:val="00C879B3"/>
    <w:rPr>
      <w:rFonts w:ascii="Calibri" w:eastAsia="Times New Roman" w:hAnsi="Calibri" w:cs="Times New Roman"/>
      <w:sz w:val="24"/>
      <w:szCs w:val="24"/>
    </w:rPr>
  </w:style>
  <w:style w:type="character" w:customStyle="1" w:styleId="Titre8Car">
    <w:name w:val="Titre 8 Car"/>
    <w:link w:val="Titre8"/>
    <w:uiPriority w:val="9"/>
    <w:semiHidden/>
    <w:rsid w:val="00C879B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re9Car">
    <w:name w:val="Titre 9 Car"/>
    <w:link w:val="Titre9"/>
    <w:uiPriority w:val="9"/>
    <w:semiHidden/>
    <w:rsid w:val="00C879B3"/>
    <w:rPr>
      <w:rFonts w:ascii="Calibri Light" w:eastAsia="Times New Roman" w:hAnsi="Calibri Light" w:cs="Times New Roman"/>
      <w:sz w:val="22"/>
      <w:szCs w:val="22"/>
    </w:rPr>
  </w:style>
  <w:style w:type="paragraph" w:styleId="TM4">
    <w:name w:val="toc 4"/>
    <w:basedOn w:val="Normal"/>
    <w:next w:val="Normal"/>
    <w:autoRedefine/>
    <w:uiPriority w:val="39"/>
    <w:unhideWhenUsed/>
    <w:rsid w:val="004D73ED"/>
    <w:pPr>
      <w:ind w:left="720"/>
    </w:pPr>
  </w:style>
  <w:style w:type="character" w:styleId="Marquedecommentaire">
    <w:name w:val="annotation reference"/>
    <w:uiPriority w:val="99"/>
    <w:semiHidden/>
    <w:unhideWhenUsed/>
    <w:rsid w:val="00C9650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96500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96500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96500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C96500"/>
    <w:rPr>
      <w:b/>
      <w:bCs/>
    </w:rPr>
  </w:style>
  <w:style w:type="paragraph" w:styleId="Lgende">
    <w:name w:val="caption"/>
    <w:basedOn w:val="Normal"/>
    <w:next w:val="Normal"/>
    <w:uiPriority w:val="1"/>
    <w:unhideWhenUsed/>
    <w:qFormat/>
    <w:rsid w:val="0085142B"/>
    <w:pPr>
      <w:spacing w:line="240" w:lineRule="auto"/>
      <w:jc w:val="center"/>
    </w:pPr>
    <w:rPr>
      <w:i/>
      <w:iCs/>
      <w:color w:val="44546A" w:themeColor="text2"/>
      <w:sz w:val="20"/>
      <w:szCs w:val="20"/>
    </w:rPr>
  </w:style>
  <w:style w:type="paragraph" w:customStyle="1" w:styleId="Pagedecouverture">
    <w:name w:val="Page de couverture"/>
    <w:basedOn w:val="Normal"/>
    <w:link w:val="PagedecouvertureCar"/>
    <w:uiPriority w:val="3"/>
    <w:rsid w:val="00016A20"/>
    <w:pPr>
      <w:ind w:left="170"/>
      <w:jc w:val="center"/>
    </w:pPr>
    <w:rPr>
      <w:b/>
      <w:noProof/>
      <w:color w:val="575657"/>
    </w:rPr>
  </w:style>
  <w:style w:type="paragraph" w:styleId="Tabledesillustrations">
    <w:name w:val="table of figures"/>
    <w:basedOn w:val="Normal"/>
    <w:next w:val="Normal"/>
    <w:uiPriority w:val="99"/>
    <w:unhideWhenUsed/>
    <w:rsid w:val="00AA7C49"/>
  </w:style>
  <w:style w:type="character" w:customStyle="1" w:styleId="PagedecouvertureCar">
    <w:name w:val="Page de couverture Car"/>
    <w:basedOn w:val="Policepardfaut"/>
    <w:link w:val="Pagedecouverture"/>
    <w:uiPriority w:val="3"/>
    <w:rsid w:val="00016A20"/>
    <w:rPr>
      <w:b/>
      <w:noProof/>
      <w:color w:val="575657"/>
      <w:sz w:val="24"/>
      <w:szCs w:val="24"/>
    </w:rPr>
  </w:style>
  <w:style w:type="character" w:styleId="Textedelespacerserv">
    <w:name w:val="Placeholder Text"/>
    <w:basedOn w:val="Policepardfaut"/>
    <w:uiPriority w:val="99"/>
    <w:semiHidden/>
    <w:rsid w:val="00FB3F38"/>
    <w:rPr>
      <w:color w:val="808080"/>
    </w:rPr>
  </w:style>
  <w:style w:type="character" w:customStyle="1" w:styleId="object-hover">
    <w:name w:val="object-hover"/>
    <w:basedOn w:val="Policepardfaut"/>
    <w:rsid w:val="00157F2C"/>
  </w:style>
  <w:style w:type="paragraph" w:styleId="TM6">
    <w:name w:val="toc 6"/>
    <w:basedOn w:val="Normal"/>
    <w:next w:val="Normal"/>
    <w:autoRedefine/>
    <w:uiPriority w:val="39"/>
    <w:unhideWhenUsed/>
    <w:rsid w:val="00D056E5"/>
    <w:pPr>
      <w:spacing w:after="100"/>
      <w:ind w:left="1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8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guides.bium.ch/zotero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idel.univ-grenoble-alpes.fr/participant/accueil/index/4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F493DC385D14DC886F0AA5DF629D2E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F2652E-919C-42BB-8B23-ABF33A7AA4CD}"/>
      </w:docPartPr>
      <w:docPartBody>
        <w:p w:rsidR="00000000" w:rsidRDefault="00480952">
          <w:pPr>
            <w:pStyle w:val="DF493DC385D14DC886F0AA5DF629D2EA"/>
          </w:pPr>
          <w:r w:rsidRPr="00FA62B6">
            <w:rPr>
              <w:rStyle w:val="Textedelespacerserv"/>
              <w:rFonts w:cstheme="minorHAnsi"/>
              <w:bCs/>
              <w:color w:val="auto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952"/>
    <w:rsid w:val="0048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DF493DC385D14DC886F0AA5DF629D2EA">
    <w:name w:val="DF493DC385D14DC886F0AA5DF629D2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A46A0-68B3-43DF-85DD-0A3662DD8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 Word pour la thèse d'exercice de médecine (2025-09).dotm</Template>
  <TotalTime>2</TotalTime>
  <Pages>24</Pages>
  <Words>964</Words>
  <Characters>5306</Characters>
  <Application>Microsoft Office Word</Application>
  <DocSecurity>0</DocSecurity>
  <Lines>44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Modèle Word pour la thèse d'exercice de médecine</vt:lpstr>
      <vt:lpstr>POUR LA COUVERTURE DE VOTRE THESE</vt:lpstr>
    </vt:vector>
  </TitlesOfParts>
  <Company>Université Joseph Fourier</Company>
  <LinksUpToDate>false</LinksUpToDate>
  <CharactersWithSpaces>6258</CharactersWithSpaces>
  <SharedDoc>false</SharedDoc>
  <HLinks>
    <vt:vector size="102" baseType="variant">
      <vt:variant>
        <vt:i4>1048626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_Toc145425427</vt:lpwstr>
      </vt:variant>
      <vt:variant>
        <vt:i4>1048626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_Toc145425426</vt:lpwstr>
      </vt:variant>
      <vt:variant>
        <vt:i4>1048626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_Toc145425425</vt:lpwstr>
      </vt:variant>
      <vt:variant>
        <vt:i4>1048626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_Toc145425424</vt:lpwstr>
      </vt:variant>
      <vt:variant>
        <vt:i4>1048626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_Toc145425423</vt:lpwstr>
      </vt:variant>
      <vt:variant>
        <vt:i4>1048626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_Toc145425422</vt:lpwstr>
      </vt:variant>
      <vt:variant>
        <vt:i4>1048626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_Toc145425421</vt:lpwstr>
      </vt:variant>
      <vt:variant>
        <vt:i4>1048626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_Toc145425420</vt:lpwstr>
      </vt:variant>
      <vt:variant>
        <vt:i4>1245234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_Toc145425419</vt:lpwstr>
      </vt:variant>
      <vt:variant>
        <vt:i4>1245234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_Toc145425418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_Toc145425417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_Toc145425416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_Toc145425415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_Toc145425414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_Toc145425413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_Toc145425412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_Toc145425411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Word pour la thèse d'exercice de médecine</dc:title>
  <dc:subject/>
  <dc:creator>JEAN HUGUES MORNEAU</dc:creator>
  <cp:keywords/>
  <cp:lastModifiedBy>JEAN HUGUES MORNEAU</cp:lastModifiedBy>
  <cp:revision>1</cp:revision>
  <cp:lastPrinted>2002-10-01T12:05:00Z</cp:lastPrinted>
  <dcterms:created xsi:type="dcterms:W3CDTF">2025-09-29T10:26:00Z</dcterms:created>
  <dcterms:modified xsi:type="dcterms:W3CDTF">2025-09-29T10:28:00Z</dcterms:modified>
</cp:coreProperties>
</file>