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003"/>
      </w:tblGrid>
      <w:tr w:rsidR="00240C7A" w:rsidRPr="00FA62B6" w14:paraId="1B637511" w14:textId="77777777" w:rsidTr="00C708F7">
        <w:trPr>
          <w:cantSplit/>
        </w:trPr>
        <w:tc>
          <w:tcPr>
            <w:tcW w:w="2660" w:type="dxa"/>
            <w:shd w:val="clear" w:color="auto" w:fill="auto"/>
          </w:tcPr>
          <w:p w14:paraId="126582C0" w14:textId="77777777" w:rsidR="00240C7A" w:rsidRPr="00FA62B6" w:rsidRDefault="0048740C" w:rsidP="00C708F7">
            <w:pPr>
              <w:pStyle w:val="Pagedecouverture"/>
              <w:ind w:left="-107"/>
              <w:jc w:val="left"/>
              <w:rPr>
                <w:rFonts w:cstheme="minorHAnsi"/>
              </w:rPr>
            </w:pPr>
            <w:r w:rsidRPr="00FA62B6">
              <w:rPr>
                <w:rFonts w:cstheme="minorHAnsi"/>
              </w:rPr>
              <w:drawing>
                <wp:inline distT="0" distB="0" distL="0" distR="0" wp14:anchorId="796FBF30" wp14:editId="4F0691F1">
                  <wp:extent cx="1510030" cy="680720"/>
                  <wp:effectExtent l="0" t="0" r="0" b="0"/>
                  <wp:docPr id="1" name="Image 1" descr="UFR_faculte_medecine_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FR_faculte_medecine_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  <w:shd w:val="clear" w:color="auto" w:fill="auto"/>
          </w:tcPr>
          <w:p w14:paraId="5B55B6AC" w14:textId="77777777" w:rsidR="00240C7A" w:rsidRPr="00FA62B6" w:rsidRDefault="00240C7A" w:rsidP="00DA6604">
            <w:pPr>
              <w:pStyle w:val="Pagedecouverture"/>
              <w:rPr>
                <w:rFonts w:cstheme="minorHAnsi"/>
              </w:rPr>
            </w:pPr>
            <w:r w:rsidRPr="00FA62B6">
              <w:rPr>
                <w:rFonts w:cstheme="minorHAnsi"/>
              </w:rPr>
              <w:t>UNIVERSITÉ GRENOBLE ALPES</w:t>
            </w:r>
          </w:p>
          <w:p w14:paraId="024DC3CC" w14:textId="77777777" w:rsidR="00240C7A" w:rsidRPr="00FA62B6" w:rsidRDefault="00240C7A" w:rsidP="00DA6604">
            <w:pPr>
              <w:pStyle w:val="Pagedecouverture"/>
              <w:rPr>
                <w:rFonts w:cstheme="minorHAnsi"/>
                <w:sz w:val="23"/>
                <w:szCs w:val="23"/>
              </w:rPr>
            </w:pPr>
          </w:p>
          <w:p w14:paraId="7C5D1E61" w14:textId="77777777" w:rsidR="00240C7A" w:rsidRPr="00FA62B6" w:rsidRDefault="008513FF" w:rsidP="00DA6604">
            <w:pPr>
              <w:pStyle w:val="Pagedecouverture"/>
              <w:rPr>
                <w:rFonts w:cstheme="minorHAnsi"/>
              </w:rPr>
            </w:pPr>
            <w:r w:rsidRPr="00FA62B6">
              <w:rPr>
                <w:rFonts w:cstheme="minorHAnsi"/>
              </w:rPr>
              <w:t>UFR DE MÉDECINE</w:t>
            </w:r>
            <w:r w:rsidR="00240C7A" w:rsidRPr="00FA62B6">
              <w:rPr>
                <w:rFonts w:cstheme="minorHAnsi"/>
              </w:rPr>
              <w:t xml:space="preserve"> DE GRENOBLE</w:t>
            </w:r>
          </w:p>
        </w:tc>
      </w:tr>
    </w:tbl>
    <w:p w14:paraId="518EC11A" w14:textId="77777777" w:rsidR="0076047F" w:rsidRPr="00FA62B6" w:rsidRDefault="0076047F" w:rsidP="00DA6604">
      <w:pPr>
        <w:pStyle w:val="Pagedecouverture"/>
        <w:ind w:left="0"/>
        <w:jc w:val="left"/>
        <w:rPr>
          <w:rFonts w:cstheme="minorHAnsi"/>
          <w:sz w:val="20"/>
          <w:szCs w:val="20"/>
        </w:rPr>
      </w:pPr>
    </w:p>
    <w:p w14:paraId="6C92D790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 xml:space="preserve">Année : </w:t>
      </w:r>
      <w:r w:rsidR="00B80D47" w:rsidRPr="00FA62B6">
        <w:rPr>
          <w:rFonts w:cstheme="minorHAnsi"/>
          <w:b w:val="0"/>
          <w:bCs/>
          <w:color w:val="auto"/>
        </w:rPr>
        <w:fldChar w:fldCharType="begin"/>
      </w:r>
      <w:r w:rsidR="00685BDA" w:rsidRPr="00FA62B6">
        <w:rPr>
          <w:rFonts w:cstheme="minorHAnsi"/>
          <w:b w:val="0"/>
          <w:bCs/>
          <w:color w:val="auto"/>
        </w:rPr>
        <w:instrText xml:space="preserve"> Date \@  "YYYY"</w:instrText>
      </w:r>
      <w:r w:rsidR="00B80D47" w:rsidRPr="00FA62B6">
        <w:rPr>
          <w:rFonts w:cstheme="minorHAnsi"/>
          <w:b w:val="0"/>
          <w:bCs/>
          <w:color w:val="auto"/>
        </w:rPr>
        <w:fldChar w:fldCharType="separate"/>
      </w:r>
      <w:r w:rsidR="00234A74">
        <w:rPr>
          <w:rFonts w:cstheme="minorHAnsi"/>
          <w:b w:val="0"/>
          <w:bCs/>
          <w:color w:val="auto"/>
        </w:rPr>
        <w:t>2024</w:t>
      </w:r>
      <w:r w:rsidR="00B80D47" w:rsidRPr="00FA62B6">
        <w:rPr>
          <w:rFonts w:cstheme="minorHAnsi"/>
          <w:b w:val="0"/>
          <w:bCs/>
          <w:color w:val="auto"/>
        </w:rPr>
        <w:fldChar w:fldCharType="end"/>
      </w:r>
    </w:p>
    <w:p w14:paraId="58649656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color w:val="auto"/>
        </w:rPr>
      </w:pPr>
    </w:p>
    <w:p w14:paraId="25E85828" w14:textId="77777777" w:rsidR="00FD73F3" w:rsidRPr="00FA62B6" w:rsidRDefault="00FD73F3" w:rsidP="00DA6604">
      <w:pPr>
        <w:pStyle w:val="Pagedecouverture"/>
        <w:ind w:left="0"/>
        <w:rPr>
          <w:rFonts w:cstheme="minorHAnsi"/>
          <w:color w:val="auto"/>
          <w:sz w:val="28"/>
          <w:szCs w:val="28"/>
        </w:rPr>
      </w:pPr>
      <w:r w:rsidRPr="00FA62B6">
        <w:rPr>
          <w:rFonts w:cstheme="minorHAnsi"/>
          <w:color w:val="auto"/>
          <w:sz w:val="28"/>
          <w:szCs w:val="28"/>
        </w:rPr>
        <w:t xml:space="preserve">[TITRE DE LA THÈSE EN </w:t>
      </w:r>
      <w:r w:rsidRPr="00FA62B6">
        <w:rPr>
          <w:rStyle w:val="Titredulivre"/>
          <w:rFonts w:cstheme="minorHAnsi"/>
          <w:color w:val="auto"/>
          <w:sz w:val="28"/>
          <w:szCs w:val="28"/>
        </w:rPr>
        <w:t>MAJUSCULES</w:t>
      </w:r>
      <w:r w:rsidR="004420E9" w:rsidRPr="00FA62B6">
        <w:rPr>
          <w:rFonts w:cstheme="minorHAnsi"/>
          <w:color w:val="auto"/>
          <w:sz w:val="28"/>
          <w:szCs w:val="28"/>
        </w:rPr>
        <w:t xml:space="preserve"> ACCENTUÉES</w:t>
      </w:r>
      <w:r w:rsidR="00756A93" w:rsidRPr="00FA62B6">
        <w:rPr>
          <w:rFonts w:cstheme="minorHAnsi"/>
          <w:color w:val="auto"/>
          <w:sz w:val="28"/>
          <w:szCs w:val="28"/>
        </w:rPr>
        <w:t>,</w:t>
      </w:r>
      <w:r w:rsidR="00ED22B6" w:rsidRPr="00FA62B6">
        <w:rPr>
          <w:rFonts w:cstheme="minorHAnsi"/>
          <w:color w:val="auto"/>
          <w:sz w:val="28"/>
          <w:szCs w:val="28"/>
        </w:rPr>
        <w:t xml:space="preserve"> </w:t>
      </w:r>
      <w:r w:rsidR="00756A93" w:rsidRPr="00FA62B6">
        <w:rPr>
          <w:rFonts w:cstheme="minorHAnsi"/>
          <w:color w:val="auto"/>
          <w:sz w:val="28"/>
          <w:szCs w:val="28"/>
        </w:rPr>
        <w:t>POLICE DE TAILLE 14 ET EN GRAS</w:t>
      </w:r>
      <w:r w:rsidRPr="00FA62B6">
        <w:rPr>
          <w:rFonts w:cstheme="minorHAnsi"/>
          <w:color w:val="auto"/>
          <w:sz w:val="28"/>
          <w:szCs w:val="28"/>
        </w:rPr>
        <w:t>]</w:t>
      </w:r>
    </w:p>
    <w:p w14:paraId="5D8AB41F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color w:val="auto"/>
        </w:rPr>
      </w:pPr>
    </w:p>
    <w:p w14:paraId="2D2CEEF1" w14:textId="77777777" w:rsidR="00FD73F3" w:rsidRPr="00FA62B6" w:rsidRDefault="00FD73F3" w:rsidP="00DA6604">
      <w:pPr>
        <w:pStyle w:val="Pagedecouverture"/>
        <w:ind w:left="0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>THÈSE</w:t>
      </w:r>
    </w:p>
    <w:p w14:paraId="2FD759AF" w14:textId="77777777" w:rsidR="00756A93" w:rsidRPr="00FA62B6" w:rsidRDefault="00FD73F3" w:rsidP="00DA6604">
      <w:pPr>
        <w:pStyle w:val="Pagedecouverture"/>
        <w:spacing w:line="480" w:lineRule="auto"/>
        <w:ind w:left="0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>POUR LE DIPLÔME D’ÉTAT DE DOCTEUR EN MÉDECINE</w:t>
      </w:r>
    </w:p>
    <w:p w14:paraId="73986903" w14:textId="77777777" w:rsidR="00FD73F3" w:rsidRPr="00FA62B6" w:rsidRDefault="00FD73F3" w:rsidP="00DA6604">
      <w:pPr>
        <w:pStyle w:val="Pagedecouverture"/>
        <w:ind w:left="0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>SPÉCIALITÉ :</w:t>
      </w:r>
      <w:r w:rsidR="00FB3F38" w:rsidRPr="00FA62B6">
        <w:rPr>
          <w:rFonts w:cstheme="minorHAnsi"/>
          <w:b w:val="0"/>
          <w:bCs/>
          <w:color w:val="auto"/>
        </w:rPr>
        <w:t xml:space="preserve"> </w:t>
      </w:r>
      <w:r w:rsidR="00FB3F38" w:rsidRPr="00FA62B6">
        <w:rPr>
          <w:rFonts w:cstheme="minorHAnsi"/>
          <w:color w:val="auto"/>
        </w:rPr>
        <w:t xml:space="preserve"> </w:t>
      </w:r>
      <w:sdt>
        <w:sdtPr>
          <w:rPr>
            <w:rFonts w:cstheme="minorHAnsi"/>
            <w:b w:val="0"/>
            <w:color w:val="auto"/>
          </w:rPr>
          <w:alias w:val="Spécialité"/>
          <w:tag w:val="Spécialité"/>
          <w:id w:val="1674756070"/>
          <w:placeholder>
            <w:docPart w:val="756B315BB9994FE6A2D14FBF43F0DA6B"/>
          </w:placeholder>
          <w:showingPlcHdr/>
          <w15:color w:val="000000"/>
          <w:comboBox>
            <w:listItem w:value="Choisissez une spécialité"/>
            <w:listItem w:displayText="ALLERGOLOGIE" w:value="ALLERGOLOGIE"/>
            <w:listItem w:displayText="ANATOMIE ET CYTOLOGIE PATHOLOGIQUES" w:value="ANATOMIE ET CYTOLOGIE PATHOLOGIQUES"/>
            <w:listItem w:displayText="ANESTHÉSIE-RÉANIMATION" w:value="ANESTHÉSIE-RÉANIMATION"/>
            <w:listItem w:displayText="BIOLOGIE MÉDICALE : AGENTS INFECTIEUX" w:value="BIOLOGIE MÉDICALE : AGENTS INFECTIEUX"/>
            <w:listItem w:displayText="BIOLOGIE MÉDICALE : BIOLOGIE DE LA REPRODUCTION" w:value="BIOLOGIE MÉDICALE : BIOLOGIE DE LA REPRODUCTION"/>
            <w:listItem w:displayText="BIOLOGIE MÉDICALE : BIOLOGIE GÉNÉRALE" w:value="BIOLOGIE MÉDICALE : BIOLOGIE GÉNÉRALE"/>
            <w:listItem w:displayText="BIOLOGIE MÉDICALE : HÉMATOLOGIE ET IMMUNOLOGIE" w:value="BIOLOGIE MÉDICALE : HÉMATOLOGIE ET IMMUNOLOGIE"/>
            <w:listItem w:displayText="BIOLOGIE MÉDICALE : MÉDECINE MOLÉCULAIRE, GÉNÉTIQUE ET PHARMACOLOGIE" w:value="BIOLOGIE MÉDICALE : MÉDECINE MOLÉCULAIRE, GÉNÉTIQUE ET PHARMACOLOGIE"/>
            <w:listItem w:displayText="CHIRURGIE MAXILLO-FACIALE" w:value="CHIRURGIE MAXILLO-FACIALE"/>
            <w:listItem w:displayText="CHIRURGIE ORALE" w:value="CHIRURGIE ORALE"/>
            <w:listItem w:displayText="CHIRURGIE ORTHOPÉDIQUE ET TRAUMATOLOGIQUE" w:value="CHIRURGIE ORTHOPÉDIQUE ET TRAUMATOLOGIQUE"/>
            <w:listItem w:displayText="CHIRURGIE PÉDIATRIQUE" w:value="CHIRURGIE PÉDIATRIQUE"/>
            <w:listItem w:displayText="CHIRURGIE PLASTIQUE, RECONSTRUCTRICE ET ESTHÉTIQUE" w:value="CHIRURGIE PLASTIQUE, RECONSTRUCTRICE ET ESTHÉTIQUE"/>
            <w:listItem w:displayText="CHIRURGIE THORACIQUE ET CARDIOVASCULAIRE" w:value="CHIRURGIE THORACIQUE ET CARDIOVASCULAIRE"/>
            <w:listItem w:displayText="CHIRURGIE UROLOGIQUE" w:value="CHIRURGIE UROLOGIQUE"/>
            <w:listItem w:displayText="CHIRURGIE VASCULAIRE" w:value="CHIRURGIE VASCULAIRE"/>
            <w:listItem w:displayText="CHIRURGIE VISCÉRALE ET DIGESTIVE" w:value="CHIRURGIE VISCÉRALE ET DIGESTIVE"/>
            <w:listItem w:displayText="DERMATOLOGIE ET VÉNÉRÉOLOGIE" w:value="DERMATOLOGIE ET VÉNÉRÉOLOGIE"/>
            <w:listItem w:displayText="ENDOCRINOLOGIE-DIABÉTOLOGIE-NUTRITION" w:value="ENDOCRINOLOGIE-DIABÉTOLOGIE-NUTRITION"/>
            <w:listItem w:displayText="GÉNÉTIQUE MÉDICALE" w:value="GÉNÉTIQUE MÉDICALE"/>
            <w:listItem w:displayText="GÉRIATRIE" w:value="GÉRIATRIE"/>
            <w:listItem w:displayText="GYNÉCOLOGIE MÉDICALE" w:value="GYNÉCOLOGIE MÉDICALE"/>
            <w:listItem w:displayText="GYNÉCOLOGIE OBSTÉTRIQUE" w:value="GYNÉCOLOGIE OBSTÉTRIQUE"/>
            <w:listItem w:displayText="HÉMATOLOGIE" w:value="HÉMATOLOGIE"/>
            <w:listItem w:displayText="HÉPATO-GASTRO-ENTÉROLOGIE" w:value="HÉPATO-GASTRO-ENTÉROLOGIE"/>
            <w:listItem w:displayText="MALADIES INFECTIEUSES ET TROPICALES" w:value="MALADIES INFECTIEUSES ET TROPICALES"/>
            <w:listItem w:displayText="MÉDECINE CARDIOVASCULAIRE" w:value="MÉDECINE CARDIOVASCULAIRE"/>
            <w:listItem w:displayText="MÉDECINE D'URGENCE" w:value="MÉDECINE D'URGENCE"/>
            <w:listItem w:displayText="MÉDECINE ET SANTÉ AU TRAVAIL" w:value="MÉDECINE ET SANTÉ AU TRAVAIL"/>
            <w:listItem w:displayText="MÉDECINE GÉNERALE" w:value="MÉDECINE GÉNERALE"/>
            <w:listItem w:displayText="MÉDECINE INTENSIVE ET RÉANIMATION" w:value="MÉDECINE INTENSIVE ET RÉANIMATION"/>
            <w:listItem w:displayText="MÉDECINE INTERNE ET IMMUNOLOGIE CLINIQUE" w:value="MÉDECINE INTERNE ET IMMUNOLOGIE CLINIQUE"/>
            <w:listItem w:displayText="MÉDECINE LÉGALE ET EXPERTISES MÉDICALES" w:value="MÉDECINE LÉGALE ET EXPERTISES MÉDICALES"/>
            <w:listItem w:displayText="MÉDECINE NUCLÉAIRE" w:value="MÉDECINE NUCLÉAIRE"/>
            <w:listItem w:displayText="MÉDECINE PHYSIQUE ET DE RÉADAPTATION" w:value="MÉDECINE PHYSIQUE ET DE RÉADAPTATION"/>
            <w:listItem w:displayText="MÉDECINE VASCULAIRE" w:value="MÉDECINE VASCULAIRE"/>
            <w:listItem w:displayText="NÉPHROLOGIE" w:value="NÉPHROLOGIE"/>
            <w:listItem w:displayText="NEUROCHIRURGIE" w:value="NEUROCHIRURGIE"/>
            <w:listItem w:displayText="NEUROLOGIE" w:value="NEUROLOGIE"/>
            <w:listItem w:displayText="ONCOLOGIE" w:value="ONCOLOGIE"/>
            <w:listItem w:displayText="OPHTALMOLOGIE" w:value="OPHTALMOLOGIE"/>
            <w:listItem w:displayText="OTO-RHINO-LARYNGOLOGIE ET CHIRURGIE CERVICO-FACIALE" w:value="OTO-RHINO-LARYNGOLOGIE ET CHIRURGIE CERVICO-FACIALE"/>
            <w:listItem w:displayText="PÉDIATRIE" w:value="PÉDIATRIE"/>
            <w:listItem w:displayText="PNEUMOLOGIE" w:value="PNEUMOLOGIE"/>
            <w:listItem w:displayText="PSYCHIATRIE" w:value="PSYCHIATRIE"/>
            <w:listItem w:displayText="RADIOLOGIE ET IMAGERIE MÉDICALE" w:value="RADIOLOGIE ET IMAGERIE MÉDICALE"/>
            <w:listItem w:displayText="RHUMATOLOGIE" w:value="RHUMATOLOGIE"/>
            <w:listItem w:displayText="SANTÉ PUBLIQUE" w:value="SANTÉ PUBLIQUE"/>
            <w:listItem w:displayText="UROLOGIE" w:value="UROLOGIE"/>
          </w:comboBox>
        </w:sdtPr>
        <w:sdtEndPr/>
        <w:sdtContent>
          <w:r w:rsidR="00414461" w:rsidRPr="00FA62B6">
            <w:rPr>
              <w:rStyle w:val="Textedelespacerserv"/>
              <w:rFonts w:cstheme="minorHAnsi"/>
              <w:b w:val="0"/>
              <w:bCs/>
              <w:color w:val="auto"/>
            </w:rPr>
            <w:t>Choisissez un élément.</w:t>
          </w:r>
        </w:sdtContent>
      </w:sdt>
    </w:p>
    <w:p w14:paraId="39017B25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b w:val="0"/>
          <w:bCs/>
          <w:i/>
          <w:iCs/>
          <w:color w:val="0070C0"/>
          <w:sz w:val="18"/>
          <w:szCs w:val="18"/>
        </w:rPr>
      </w:pP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[Étudiant</w:t>
      </w:r>
      <w:r w:rsidR="00A509B6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(e)</w:t>
      </w: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s </w:t>
      </w:r>
      <w:r w:rsidR="00E4395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inscrit</w:t>
      </w:r>
      <w:r w:rsidR="00A509B6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(e)</w:t>
      </w:r>
      <w:r w:rsidR="00E4395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s </w:t>
      </w:r>
      <w:r w:rsidR="00D322D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en DES </w:t>
      </w:r>
      <w:r w:rsidR="00E4395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avant nov. 2017 </w:t>
      </w: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: libellé du DES </w:t>
      </w:r>
      <w:r w:rsidR="00A509B6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ou du DESC (</w:t>
      </w:r>
      <w:r w:rsidR="00745653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pour la </w:t>
      </w:r>
      <w:r w:rsidR="00A509B6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chirurgie</w:t>
      </w:r>
      <w:r w:rsidR="002011A8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)</w:t>
      </w: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br/>
        <w:t xml:space="preserve"> Étudiant</w:t>
      </w:r>
      <w:r w:rsidR="00A509B6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(e)</w:t>
      </w: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s </w:t>
      </w:r>
      <w:r w:rsidR="00E4395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inscrit</w:t>
      </w:r>
      <w:r w:rsidR="00A509B6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(e)</w:t>
      </w:r>
      <w:r w:rsidR="00E4395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s </w:t>
      </w:r>
      <w:r w:rsidR="00D322D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en DES </w:t>
      </w:r>
      <w:r w:rsidR="00E4395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à partir de nov. 2017 </w:t>
      </w: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: libellé</w:t>
      </w:r>
      <w:r w:rsidR="00E43957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(s)</w:t>
      </w: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 du DES </w:t>
      </w:r>
      <w:r w:rsidR="006B1D44"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 xml:space="preserve">+ </w:t>
      </w: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(le cas échéant) de l’option]</w:t>
      </w:r>
    </w:p>
    <w:p w14:paraId="08DE1961" w14:textId="77777777" w:rsidR="00CA3BA2" w:rsidRPr="00FA62B6" w:rsidRDefault="00CA3BA2" w:rsidP="00DA6604">
      <w:pPr>
        <w:pStyle w:val="Pagedecouverture"/>
        <w:ind w:left="0"/>
        <w:jc w:val="left"/>
        <w:rPr>
          <w:rFonts w:cstheme="minorHAnsi"/>
        </w:rPr>
      </w:pPr>
    </w:p>
    <w:p w14:paraId="4B805709" w14:textId="77777777" w:rsidR="00CA3BA2" w:rsidRPr="00FA62B6" w:rsidRDefault="00CA3BA2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>SOUTENUE PUBLIQUEMENT À LA FACULTÉ DE MÉDECINE DE GRENOBLE</w:t>
      </w:r>
    </w:p>
    <w:p w14:paraId="1597C1F9" w14:textId="77777777" w:rsidR="00CA3BA2" w:rsidRPr="00FA62B6" w:rsidRDefault="00CA3BA2" w:rsidP="00255D19">
      <w:pPr>
        <w:pStyle w:val="Pagedecouverture"/>
        <w:ind w:left="0"/>
        <w:jc w:val="left"/>
        <w:rPr>
          <w:rFonts w:cstheme="minorHAnsi"/>
          <w:b w:val="0"/>
          <w:bCs/>
        </w:rPr>
      </w:pPr>
      <w:r w:rsidRPr="00FA62B6">
        <w:rPr>
          <w:rFonts w:cstheme="minorHAnsi"/>
          <w:b w:val="0"/>
          <w:bCs/>
          <w:color w:val="auto"/>
        </w:rPr>
        <w:t>Le </w:t>
      </w:r>
      <w:r w:rsidRPr="00FA62B6">
        <w:rPr>
          <w:rFonts w:cstheme="minorHAnsi"/>
          <w:b w:val="0"/>
          <w:bCs/>
          <w:color w:val="0070C0"/>
        </w:rPr>
        <w:t>[date de soutenance au format JJ/MM/AAAA]</w:t>
      </w:r>
    </w:p>
    <w:p w14:paraId="79F92ECB" w14:textId="77777777" w:rsidR="008B096B" w:rsidRPr="00FA62B6" w:rsidRDefault="008B096B" w:rsidP="00DA6604">
      <w:pPr>
        <w:pStyle w:val="Pagedecouverture"/>
        <w:ind w:left="0"/>
        <w:jc w:val="left"/>
        <w:rPr>
          <w:rFonts w:cstheme="minorHAnsi"/>
          <w:b w:val="0"/>
          <w:bCs/>
        </w:rPr>
      </w:pPr>
    </w:p>
    <w:p w14:paraId="67850A92" w14:textId="77777777" w:rsidR="00FD73F3" w:rsidRPr="00FA62B6" w:rsidRDefault="00280551" w:rsidP="00DA6604">
      <w:pPr>
        <w:pStyle w:val="Pagedecouverture"/>
        <w:ind w:left="0"/>
        <w:jc w:val="left"/>
        <w:rPr>
          <w:rFonts w:cstheme="minorHAnsi"/>
          <w:b w:val="0"/>
          <w:bCs/>
        </w:rPr>
      </w:pPr>
      <w:r w:rsidRPr="00FA62B6">
        <w:rPr>
          <w:rFonts w:cstheme="minorHAnsi"/>
          <w:b w:val="0"/>
          <w:bCs/>
          <w:color w:val="auto"/>
        </w:rPr>
        <w:t xml:space="preserve">Par </w:t>
      </w:r>
      <w:r w:rsidRPr="00FA62B6">
        <w:rPr>
          <w:rFonts w:cstheme="minorHAnsi"/>
          <w:b w:val="0"/>
          <w:bCs/>
          <w:color w:val="0070C0"/>
        </w:rPr>
        <w:t>[M. / Mme P</w:t>
      </w:r>
      <w:r w:rsidR="00FD73F3" w:rsidRPr="00FA62B6">
        <w:rPr>
          <w:rFonts w:cstheme="minorHAnsi"/>
          <w:b w:val="0"/>
          <w:bCs/>
          <w:color w:val="0070C0"/>
        </w:rPr>
        <w:t>rénom NOM]</w:t>
      </w:r>
    </w:p>
    <w:p w14:paraId="75F3615F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b w:val="0"/>
          <w:bCs/>
        </w:rPr>
      </w:pPr>
      <w:r w:rsidRPr="00FA62B6">
        <w:rPr>
          <w:rFonts w:cstheme="minorHAnsi"/>
          <w:b w:val="0"/>
          <w:bCs/>
          <w:color w:val="auto"/>
        </w:rPr>
        <w:t>Né(e) le </w:t>
      </w:r>
      <w:r w:rsidRPr="00FA62B6">
        <w:rPr>
          <w:rFonts w:cstheme="minorHAnsi"/>
          <w:b w:val="0"/>
          <w:bCs/>
          <w:color w:val="0070C0"/>
        </w:rPr>
        <w:t xml:space="preserve">[date au format JJ/MM/AAAA] </w:t>
      </w:r>
      <w:r w:rsidRPr="00FA62B6">
        <w:rPr>
          <w:rFonts w:cstheme="minorHAnsi"/>
          <w:b w:val="0"/>
          <w:bCs/>
        </w:rPr>
        <w:t>à </w:t>
      </w:r>
      <w:r w:rsidRPr="00FA62B6">
        <w:rPr>
          <w:rFonts w:cstheme="minorHAnsi"/>
          <w:b w:val="0"/>
          <w:bCs/>
          <w:color w:val="0070C0"/>
        </w:rPr>
        <w:t>[Lieu de naissance]</w:t>
      </w:r>
    </w:p>
    <w:p w14:paraId="14EB6DA7" w14:textId="77777777" w:rsidR="008B096B" w:rsidRPr="00FA62B6" w:rsidRDefault="009356CB" w:rsidP="00DA6604">
      <w:pPr>
        <w:pStyle w:val="Pagedecouverture"/>
        <w:ind w:left="0"/>
        <w:jc w:val="left"/>
        <w:rPr>
          <w:rFonts w:cstheme="minorHAnsi"/>
          <w:b w:val="0"/>
          <w:bCs/>
          <w:color w:val="0070C0"/>
        </w:rPr>
      </w:pPr>
      <w:r w:rsidRPr="00FA62B6">
        <w:rPr>
          <w:rFonts w:cstheme="minorHAnsi"/>
          <w:b w:val="0"/>
          <w:bCs/>
          <w:color w:val="0070C0"/>
        </w:rPr>
        <w:t>[E</w:t>
      </w:r>
      <w:r w:rsidR="008B096B" w:rsidRPr="00FA62B6">
        <w:rPr>
          <w:rFonts w:cstheme="minorHAnsi"/>
          <w:b w:val="0"/>
          <w:bCs/>
          <w:color w:val="0070C0"/>
        </w:rPr>
        <w:t>n cas de thèse co-soutenue, introduire le 2</w:t>
      </w:r>
      <w:r w:rsidR="008B096B" w:rsidRPr="00FA62B6">
        <w:rPr>
          <w:rFonts w:cstheme="minorHAnsi"/>
          <w:b w:val="0"/>
          <w:bCs/>
          <w:color w:val="0070C0"/>
          <w:vertAlign w:val="superscript"/>
        </w:rPr>
        <w:t>e</w:t>
      </w:r>
      <w:r w:rsidR="008B096B" w:rsidRPr="00FA62B6">
        <w:rPr>
          <w:rFonts w:cstheme="minorHAnsi"/>
          <w:b w:val="0"/>
          <w:bCs/>
          <w:color w:val="0070C0"/>
        </w:rPr>
        <w:t xml:space="preserve"> auteur par : « Et [M. / Mme Prénom NOM]… »]</w:t>
      </w:r>
    </w:p>
    <w:p w14:paraId="26DA6820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</w:p>
    <w:p w14:paraId="23D95FE7" w14:textId="77777777" w:rsidR="00FD73F3" w:rsidRPr="00FA62B6" w:rsidRDefault="00855499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A19ADFB" wp14:editId="56345172">
                <wp:simplePos x="0" y="0"/>
                <wp:positionH relativeFrom="column">
                  <wp:posOffset>2892425</wp:posOffset>
                </wp:positionH>
                <wp:positionV relativeFrom="paragraph">
                  <wp:posOffset>165422</wp:posOffset>
                </wp:positionV>
                <wp:extent cx="3021965" cy="1546225"/>
                <wp:effectExtent l="0" t="0" r="26035" b="1587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154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23491" w14:textId="77777777" w:rsidR="00855499" w:rsidRDefault="00855499" w:rsidP="00855499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6E0EF6">
                              <w:rPr>
                                <w:i/>
                              </w:rPr>
                              <w:t xml:space="preserve">N.B. : </w:t>
                            </w:r>
                            <w:r>
                              <w:rPr>
                                <w:i/>
                              </w:rPr>
                              <w:t xml:space="preserve">concernant les membres du jury, </w:t>
                            </w:r>
                            <w:r w:rsidRPr="006E0EF6">
                              <w:rPr>
                                <w:i/>
                              </w:rPr>
                              <w:t>les mentions de statut (PU-PH, MCU-PH, etc.), d’établissement d’exercice et de champ disciplinaire n’ont pas à apparaître sur la page de couverture.</w:t>
                            </w:r>
                          </w:p>
                          <w:p w14:paraId="52C7AA6B" w14:textId="77777777" w:rsidR="00855499" w:rsidRPr="006E0EF6" w:rsidRDefault="00855499" w:rsidP="00855499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6E0EF6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t xml:space="preserve">Ces mentions devront figurer dans </w:t>
                            </w:r>
                            <w:r w:rsidRPr="006E0EF6">
                              <w:rPr>
                                <w:i/>
                              </w:rPr>
                              <w:t>l</w:t>
                            </w:r>
                            <w:r>
                              <w:rPr>
                                <w:i/>
                              </w:rPr>
                              <w:t xml:space="preserve">a section des </w:t>
                            </w:r>
                            <w:r w:rsidRPr="006E0EF6">
                              <w:rPr>
                                <w:i/>
                              </w:rPr>
                              <w:t xml:space="preserve">dédicaces </w:t>
                            </w:r>
                            <w:r>
                              <w:rPr>
                                <w:i/>
                              </w:rPr>
                              <w:t xml:space="preserve">ou des </w:t>
                            </w:r>
                            <w:r w:rsidRPr="006E0EF6">
                              <w:rPr>
                                <w:i/>
                              </w:rPr>
                              <w:t>remerciements.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9ADFB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27.75pt;margin-top:13.05pt;width:237.95pt;height:12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">
                <v:textbox>
                  <w:txbxContent>
                    <w:p w14:paraId="7DA23491" w14:textId="77777777" w:rsidR="00855499" w:rsidRDefault="00855499" w:rsidP="00855499">
                      <w:pPr>
                        <w:spacing w:line="240" w:lineRule="auto"/>
                        <w:rPr>
                          <w:i/>
                        </w:rPr>
                      </w:pPr>
                      <w:r w:rsidRPr="006E0EF6">
                        <w:rPr>
                          <w:i/>
                        </w:rPr>
                        <w:t xml:space="preserve">N.B. : </w:t>
                      </w:r>
                      <w:r>
                        <w:rPr>
                          <w:i/>
                        </w:rPr>
                        <w:t xml:space="preserve">concernant les membres du jury, </w:t>
                      </w:r>
                      <w:r w:rsidRPr="006E0EF6">
                        <w:rPr>
                          <w:i/>
                        </w:rPr>
                        <w:t>les mentions de statut (PU-PH, MCU-PH, etc.), d’établissement d’exercice et de champ disciplinaire n’ont pas à apparaître sur la page de couverture.</w:t>
                      </w:r>
                    </w:p>
                    <w:p w14:paraId="52C7AA6B" w14:textId="77777777" w:rsidR="00855499" w:rsidRPr="006E0EF6" w:rsidRDefault="00855499" w:rsidP="00855499">
                      <w:pPr>
                        <w:spacing w:line="240" w:lineRule="auto"/>
                        <w:rPr>
                          <w:i/>
                        </w:rPr>
                      </w:pPr>
                      <w:r w:rsidRPr="006E0EF6"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t xml:space="preserve">Ces mentions devront figurer dans </w:t>
                      </w:r>
                      <w:r w:rsidRPr="006E0EF6">
                        <w:rPr>
                          <w:i/>
                        </w:rPr>
                        <w:t>l</w:t>
                      </w:r>
                      <w:r>
                        <w:rPr>
                          <w:i/>
                        </w:rPr>
                        <w:t xml:space="preserve">a section des </w:t>
                      </w:r>
                      <w:r w:rsidRPr="006E0EF6">
                        <w:rPr>
                          <w:i/>
                        </w:rPr>
                        <w:t xml:space="preserve">dédicaces </w:t>
                      </w:r>
                      <w:r>
                        <w:rPr>
                          <w:i/>
                        </w:rPr>
                        <w:t xml:space="preserve">ou des </w:t>
                      </w:r>
                      <w:r w:rsidRPr="006E0EF6">
                        <w:rPr>
                          <w:i/>
                        </w:rPr>
                        <w:t>remerciements.</w:t>
                      </w:r>
                    </w:p>
                  </w:txbxContent>
                </v:textbox>
              </v:shape>
            </w:pict>
          </mc:Fallback>
        </mc:AlternateContent>
      </w:r>
      <w:r w:rsidR="00FD73F3" w:rsidRPr="00FA62B6">
        <w:rPr>
          <w:rFonts w:cstheme="minorHAnsi"/>
          <w:b w:val="0"/>
          <w:bCs/>
          <w:color w:val="auto"/>
        </w:rPr>
        <w:t>DEVANT LE JURY COMPOSÉ DE :</w:t>
      </w:r>
    </w:p>
    <w:p w14:paraId="6540F74F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  <w:u w:val="single"/>
        </w:rPr>
        <w:t>Président du jury</w:t>
      </w:r>
      <w:r w:rsidRPr="00FA62B6">
        <w:rPr>
          <w:rFonts w:cstheme="minorHAnsi"/>
          <w:b w:val="0"/>
          <w:bCs/>
          <w:color w:val="auto"/>
        </w:rPr>
        <w:t> :</w:t>
      </w:r>
    </w:p>
    <w:p w14:paraId="085C7C1A" w14:textId="77777777" w:rsidR="00280551" w:rsidRPr="00FA62B6" w:rsidRDefault="00280551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>[M. / Mme Titre</w:t>
      </w:r>
      <w:r w:rsidR="008B096B" w:rsidRPr="00FA62B6">
        <w:rPr>
          <w:rFonts w:cstheme="minorHAnsi"/>
          <w:b w:val="0"/>
          <w:bCs/>
          <w:color w:val="auto"/>
        </w:rPr>
        <w:t xml:space="preserve"> abrégé</w:t>
      </w:r>
      <w:r w:rsidRPr="00FA62B6">
        <w:rPr>
          <w:rFonts w:cstheme="minorHAnsi"/>
          <w:b w:val="0"/>
          <w:bCs/>
          <w:color w:val="auto"/>
        </w:rPr>
        <w:t xml:space="preserve"> Prénom NOM]</w:t>
      </w:r>
    </w:p>
    <w:p w14:paraId="5F11A239" w14:textId="77777777" w:rsidR="00FD73F3" w:rsidRPr="00FA62B6" w:rsidRDefault="00FD73F3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  <w:u w:val="single"/>
        </w:rPr>
        <w:t>Membres</w:t>
      </w:r>
      <w:r w:rsidRPr="00FA62B6">
        <w:rPr>
          <w:rFonts w:cstheme="minorHAnsi"/>
          <w:b w:val="0"/>
          <w:bCs/>
          <w:color w:val="auto"/>
        </w:rPr>
        <w:t> :</w:t>
      </w:r>
    </w:p>
    <w:p w14:paraId="42894810" w14:textId="77777777" w:rsidR="00280551" w:rsidRPr="00FA62B6" w:rsidRDefault="00280551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 xml:space="preserve">[M. / Mme </w:t>
      </w:r>
      <w:r w:rsidR="008B096B" w:rsidRPr="00FA62B6">
        <w:rPr>
          <w:rFonts w:cstheme="minorHAnsi"/>
          <w:b w:val="0"/>
          <w:bCs/>
          <w:color w:val="auto"/>
        </w:rPr>
        <w:t xml:space="preserve">Titre abrégé </w:t>
      </w:r>
      <w:r w:rsidRPr="00FA62B6">
        <w:rPr>
          <w:rFonts w:cstheme="minorHAnsi"/>
          <w:b w:val="0"/>
          <w:bCs/>
          <w:color w:val="auto"/>
        </w:rPr>
        <w:t>Prénom NOM]</w:t>
      </w:r>
    </w:p>
    <w:p w14:paraId="279E621C" w14:textId="77777777" w:rsidR="00280551" w:rsidRPr="00FA62B6" w:rsidRDefault="00280551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 xml:space="preserve">[M. / Mme </w:t>
      </w:r>
      <w:r w:rsidR="008B096B" w:rsidRPr="00FA62B6">
        <w:rPr>
          <w:rFonts w:cstheme="minorHAnsi"/>
          <w:b w:val="0"/>
          <w:bCs/>
          <w:color w:val="auto"/>
        </w:rPr>
        <w:t xml:space="preserve">Titre abrégé </w:t>
      </w:r>
      <w:r w:rsidRPr="00FA62B6">
        <w:rPr>
          <w:rFonts w:cstheme="minorHAnsi"/>
          <w:b w:val="0"/>
          <w:bCs/>
          <w:color w:val="auto"/>
        </w:rPr>
        <w:t>Prénom NOM]</w:t>
      </w:r>
    </w:p>
    <w:p w14:paraId="02268CEA" w14:textId="77777777" w:rsidR="00280551" w:rsidRPr="00FA62B6" w:rsidRDefault="00280551" w:rsidP="00DA6604">
      <w:pPr>
        <w:pStyle w:val="Pagedecouverture"/>
        <w:ind w:left="0"/>
        <w:jc w:val="left"/>
        <w:rPr>
          <w:rFonts w:cstheme="minorHAnsi"/>
          <w:b w:val="0"/>
          <w:bCs/>
          <w:color w:val="auto"/>
        </w:rPr>
      </w:pPr>
      <w:r w:rsidRPr="00FA62B6">
        <w:rPr>
          <w:rFonts w:cstheme="minorHAnsi"/>
          <w:b w:val="0"/>
          <w:bCs/>
          <w:color w:val="auto"/>
        </w:rPr>
        <w:t xml:space="preserve">[M. / Mme </w:t>
      </w:r>
      <w:r w:rsidR="008B096B" w:rsidRPr="00FA62B6">
        <w:rPr>
          <w:rFonts w:cstheme="minorHAnsi"/>
          <w:b w:val="0"/>
          <w:bCs/>
          <w:color w:val="auto"/>
        </w:rPr>
        <w:t xml:space="preserve">Titre abrégé </w:t>
      </w:r>
      <w:r w:rsidRPr="00FA62B6">
        <w:rPr>
          <w:rFonts w:cstheme="minorHAnsi"/>
          <w:b w:val="0"/>
          <w:bCs/>
          <w:color w:val="auto"/>
        </w:rPr>
        <w:t>Prénom NOM]</w:t>
      </w:r>
    </w:p>
    <w:p w14:paraId="1BF89E17" w14:textId="77777777" w:rsidR="00FA62B6" w:rsidRPr="00FA62B6" w:rsidRDefault="00FA62B6" w:rsidP="00FA62B6">
      <w:pPr>
        <w:pStyle w:val="Pagedecouverture"/>
        <w:ind w:left="0"/>
        <w:jc w:val="left"/>
        <w:rPr>
          <w:rFonts w:cstheme="minorHAnsi"/>
          <w:b w:val="0"/>
          <w:bCs/>
          <w:i/>
          <w:iCs/>
          <w:color w:val="0070C0"/>
          <w:sz w:val="18"/>
          <w:szCs w:val="18"/>
        </w:rPr>
      </w:pPr>
      <w:r w:rsidRPr="00FA62B6">
        <w:rPr>
          <w:rFonts w:cstheme="minorHAnsi"/>
          <w:b w:val="0"/>
          <w:bCs/>
          <w:i/>
          <w:iCs/>
          <w:color w:val="0070C0"/>
          <w:sz w:val="18"/>
          <w:szCs w:val="18"/>
        </w:rPr>
        <w:t>[Signaler chaque directeur ou directrice de thèse par la mention « (directeur de thèse) » ou « (directrice de thèse) »]</w:t>
      </w:r>
    </w:p>
    <w:p w14:paraId="2BD58ADC" w14:textId="77777777" w:rsidR="00022754" w:rsidRPr="00FA62B6" w:rsidRDefault="00022754" w:rsidP="00DA6604">
      <w:pPr>
        <w:pStyle w:val="Pagedecouverture"/>
        <w:ind w:left="0"/>
        <w:jc w:val="left"/>
        <w:rPr>
          <w:rFonts w:cstheme="minorHAnsi"/>
          <w:b w:val="0"/>
          <w:bCs/>
          <w:sz w:val="18"/>
          <w:szCs w:val="18"/>
        </w:rPr>
      </w:pPr>
    </w:p>
    <w:p w14:paraId="3A3CF4BC" w14:textId="77777777" w:rsidR="00F13C67" w:rsidRPr="00FA62B6" w:rsidRDefault="00FD73F3" w:rsidP="00DA6604">
      <w:pPr>
        <w:pStyle w:val="Pagedecouverture"/>
        <w:ind w:left="0"/>
        <w:jc w:val="left"/>
        <w:rPr>
          <w:rFonts w:cstheme="minorHAnsi"/>
          <w:b w:val="0"/>
          <w:bCs/>
          <w:i/>
          <w:iCs/>
          <w:color w:val="auto"/>
          <w:sz w:val="20"/>
          <w:szCs w:val="20"/>
        </w:rPr>
        <w:sectPr w:rsidR="00F13C67" w:rsidRPr="00FA62B6" w:rsidSect="00E2014B">
          <w:footerReference w:type="default" r:id="rId9"/>
          <w:pgSz w:w="11906" w:h="16838"/>
          <w:pgMar w:top="1417" w:right="1417" w:bottom="1417" w:left="1417" w:header="720" w:footer="720" w:gutter="0"/>
          <w:cols w:space="720"/>
          <w:titlePg/>
          <w:docGrid w:linePitch="272"/>
        </w:sectPr>
      </w:pPr>
      <w:r w:rsidRPr="00FA62B6">
        <w:rPr>
          <w:rFonts w:cstheme="minorHAnsi"/>
          <w:b w:val="0"/>
          <w:bCs/>
          <w:i/>
          <w:iCs/>
          <w:color w:val="auto"/>
          <w:sz w:val="20"/>
          <w:szCs w:val="20"/>
        </w:rPr>
        <w:t>L’UFR de Médecine de Grenoble n’entend donner aucune approbation ni improbation aux opinions émises dans les thèses ; ces opinions sont considérées comme propres à leurs auteurs</w:t>
      </w:r>
      <w:r w:rsidR="00E2014B" w:rsidRPr="00FA62B6">
        <w:rPr>
          <w:rFonts w:cstheme="minorHAnsi"/>
          <w:b w:val="0"/>
          <w:bCs/>
          <w:i/>
          <w:iCs/>
          <w:color w:val="auto"/>
          <w:sz w:val="20"/>
          <w:szCs w:val="20"/>
        </w:rPr>
        <w:t>.</w:t>
      </w:r>
    </w:p>
    <w:p w14:paraId="4F85AFD4" w14:textId="77777777" w:rsidR="00E06EE3" w:rsidRPr="00FA62B6" w:rsidRDefault="00E06EE3" w:rsidP="00DD3815">
      <w:pPr>
        <w:jc w:val="center"/>
        <w:rPr>
          <w:rFonts w:cstheme="minorHAnsi"/>
        </w:rPr>
      </w:pPr>
      <w:r w:rsidRPr="00FA62B6">
        <w:rPr>
          <w:rFonts w:cstheme="minorHAnsi"/>
          <w:noProof/>
        </w:rPr>
        <w:lastRenderedPageBreak/>
        <w:drawing>
          <wp:inline distT="0" distB="0" distL="0" distR="0" wp14:anchorId="30256565" wp14:editId="25AFAB82">
            <wp:extent cx="5702446" cy="88849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46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2B6">
        <w:rPr>
          <w:rFonts w:cstheme="minorHAnsi"/>
          <w:noProof/>
        </w:rPr>
        <w:lastRenderedPageBreak/>
        <w:drawing>
          <wp:inline distT="0" distB="0" distL="0" distR="0" wp14:anchorId="5F536F91" wp14:editId="1EEC099C">
            <wp:extent cx="5650230" cy="8856121"/>
            <wp:effectExtent l="0" t="0" r="762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8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2B6">
        <w:rPr>
          <w:rFonts w:cstheme="minorHAnsi"/>
          <w:noProof/>
        </w:rPr>
        <w:lastRenderedPageBreak/>
        <w:drawing>
          <wp:inline distT="0" distB="0" distL="0" distR="0" wp14:anchorId="603969C8" wp14:editId="159BFBC5">
            <wp:extent cx="5640633" cy="88849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33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488F" w14:textId="77777777" w:rsidR="00E06EE3" w:rsidRPr="00FA62B6" w:rsidRDefault="00E06EE3" w:rsidP="00E06EE3">
      <w:pPr>
        <w:rPr>
          <w:rFonts w:cstheme="minorHAnsi"/>
        </w:rPr>
      </w:pPr>
      <w:r w:rsidRPr="00FA62B6">
        <w:rPr>
          <w:rFonts w:cstheme="minorHAnsi"/>
          <w:noProof/>
        </w:rPr>
        <w:lastRenderedPageBreak/>
        <w:drawing>
          <wp:inline distT="0" distB="0" distL="0" distR="0" wp14:anchorId="1C166D71" wp14:editId="2371365C">
            <wp:extent cx="5650118" cy="888492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18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2B6">
        <w:rPr>
          <w:rFonts w:cstheme="minorHAnsi"/>
          <w:noProof/>
        </w:rPr>
        <w:lastRenderedPageBreak/>
        <w:drawing>
          <wp:inline distT="0" distB="0" distL="0" distR="0" wp14:anchorId="493F24A3" wp14:editId="166D6A6B">
            <wp:extent cx="5650230" cy="8870120"/>
            <wp:effectExtent l="0" t="0" r="762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8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690B" w14:textId="77777777" w:rsidR="00B548BB" w:rsidRPr="00FA62B6" w:rsidRDefault="00E2014B" w:rsidP="00E06EE3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0" w:name="_Toc146200153"/>
      <w:r w:rsidR="00B548BB" w:rsidRPr="00FA62B6">
        <w:rPr>
          <w:rFonts w:cstheme="minorHAnsi"/>
        </w:rPr>
        <w:lastRenderedPageBreak/>
        <w:t>DÉDICACES</w:t>
      </w:r>
      <w:bookmarkEnd w:id="0"/>
    </w:p>
    <w:p w14:paraId="2A35B5B2" w14:textId="77777777" w:rsidR="00B548BB" w:rsidRPr="00FA62B6" w:rsidRDefault="00B548BB" w:rsidP="00B548BB">
      <w:pPr>
        <w:rPr>
          <w:rFonts w:cstheme="minorHAnsi"/>
        </w:rPr>
      </w:pPr>
    </w:p>
    <w:p w14:paraId="69883A50" w14:textId="77777777" w:rsidR="00BF0249" w:rsidRPr="00FA62B6" w:rsidRDefault="00B548BB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1" w:name="_Toc146200154"/>
      <w:r w:rsidR="00517103" w:rsidRPr="00FA62B6">
        <w:rPr>
          <w:rFonts w:cstheme="minorHAnsi"/>
        </w:rPr>
        <w:lastRenderedPageBreak/>
        <w:t>REMERCIEMENTS</w:t>
      </w:r>
      <w:bookmarkEnd w:id="1"/>
    </w:p>
    <w:p w14:paraId="2A32084C" w14:textId="77777777" w:rsidR="00723704" w:rsidRPr="00FA62B6" w:rsidRDefault="00723704" w:rsidP="00FC6B61">
      <w:pPr>
        <w:rPr>
          <w:rFonts w:cstheme="minorHAnsi"/>
        </w:rPr>
      </w:pPr>
    </w:p>
    <w:p w14:paraId="5C752167" w14:textId="77777777" w:rsidR="00B548BB" w:rsidRPr="00FA62B6" w:rsidRDefault="00477307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2" w:name="_Toc146200155"/>
      <w:r w:rsidR="00B548BB" w:rsidRPr="00FA62B6">
        <w:rPr>
          <w:rFonts w:cstheme="minorHAnsi"/>
        </w:rPr>
        <w:lastRenderedPageBreak/>
        <w:t>AVANT-PROPOS</w:t>
      </w:r>
      <w:bookmarkEnd w:id="2"/>
    </w:p>
    <w:p w14:paraId="148F4570" w14:textId="77777777" w:rsidR="00B548BB" w:rsidRPr="00FA62B6" w:rsidRDefault="00B548BB" w:rsidP="00B548BB">
      <w:pPr>
        <w:rPr>
          <w:rFonts w:cstheme="minorHAnsi"/>
        </w:rPr>
      </w:pPr>
    </w:p>
    <w:p w14:paraId="57678512" w14:textId="77777777" w:rsidR="00477307" w:rsidRPr="00FA62B6" w:rsidRDefault="00B548BB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3" w:name="_Toc146200156"/>
      <w:r w:rsidR="00CC2EA5" w:rsidRPr="00FA62B6">
        <w:rPr>
          <w:rFonts w:cstheme="minorHAnsi"/>
        </w:rPr>
        <w:lastRenderedPageBreak/>
        <w:t>TABLE DES MATIÈRES</w:t>
      </w:r>
      <w:bookmarkEnd w:id="3"/>
    </w:p>
    <w:p w14:paraId="3968E3E6" w14:textId="77777777" w:rsidR="00F57B38" w:rsidRPr="00FA62B6" w:rsidRDefault="00F57B38" w:rsidP="00F57B38">
      <w:pPr>
        <w:rPr>
          <w:rFonts w:cstheme="minorHAnsi"/>
        </w:rPr>
      </w:pPr>
    </w:p>
    <w:p w14:paraId="07FBB8AA" w14:textId="77777777" w:rsidR="0085142B" w:rsidRPr="00FA62B6" w:rsidRDefault="004D73ED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r w:rsidRPr="00FA62B6">
        <w:rPr>
          <w:rFonts w:cstheme="minorHAnsi"/>
        </w:rPr>
        <w:fldChar w:fldCharType="begin"/>
      </w:r>
      <w:r w:rsidRPr="00FA62B6">
        <w:rPr>
          <w:rFonts w:cstheme="minorHAnsi"/>
        </w:rPr>
        <w:instrText xml:space="preserve"> TOC \h \z \t "Titre 1;2;Titre 2;3;Titre 3;4;Titre 4;5;Titre 0;1" </w:instrText>
      </w:r>
      <w:r w:rsidRPr="00FA62B6">
        <w:rPr>
          <w:rFonts w:cstheme="minorHAnsi"/>
        </w:rPr>
        <w:fldChar w:fldCharType="separate"/>
      </w:r>
      <w:hyperlink w:anchor="_Toc146200153" w:history="1">
        <w:r w:rsidR="0085142B" w:rsidRPr="00FA62B6">
          <w:rPr>
            <w:rStyle w:val="Lienhypertexte"/>
            <w:rFonts w:cstheme="minorHAnsi"/>
            <w:noProof/>
          </w:rPr>
          <w:t>DÉDICACES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_Toc146200153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7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5EE7F785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54" w:history="1">
        <w:r w:rsidR="0085142B" w:rsidRPr="00FA62B6">
          <w:rPr>
            <w:rStyle w:val="Lienhypertexte"/>
            <w:rFonts w:cstheme="minorHAnsi"/>
            <w:noProof/>
          </w:rPr>
          <w:t>REMERCIEMENTS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_Toc146200154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8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040F9824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55" w:history="1">
        <w:r w:rsidR="0085142B" w:rsidRPr="00FA62B6">
          <w:rPr>
            <w:rStyle w:val="Lienhypertexte"/>
            <w:rFonts w:cstheme="minorHAnsi"/>
            <w:noProof/>
          </w:rPr>
          <w:t>AVANT-PROPOS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_Toc146200155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9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654C42FD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56" w:history="1">
        <w:r w:rsidR="0085142B" w:rsidRPr="00FA62B6">
          <w:rPr>
            <w:rStyle w:val="Lienhypertexte"/>
            <w:rFonts w:cstheme="minorHAnsi"/>
            <w:noProof/>
          </w:rPr>
          <w:t>TABLE DES MATIÈRES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_Toc146200156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10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39B2E0AB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57" w:history="1">
        <w:r w:rsidR="0085142B" w:rsidRPr="00FA62B6">
          <w:rPr>
            <w:rStyle w:val="Lienhypertexte"/>
            <w:rFonts w:cstheme="minorHAnsi"/>
            <w:noProof/>
          </w:rPr>
          <w:t>LISTE DES FIGURES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_Toc146200157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11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1E61C429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58" w:history="1">
        <w:r w:rsidR="0085142B" w:rsidRPr="00FA62B6">
          <w:rPr>
            <w:rStyle w:val="Lienhypertexte"/>
            <w:rFonts w:cstheme="minorHAnsi"/>
            <w:noProof/>
          </w:rPr>
          <w:t>LISTE DES TABLEAUX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_Toc146200158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12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27AF09AD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59" w:history="1">
        <w:r w:rsidR="0085142B" w:rsidRPr="00FA62B6">
          <w:rPr>
            <w:rStyle w:val="Lienhypertexte"/>
            <w:rFonts w:cstheme="minorHAnsi"/>
            <w:noProof/>
          </w:rPr>
          <w:t>LISTE DES ABRÉVIATIONS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_Toc146200159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13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0112EED8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0" w:history="1">
        <w:r w:rsidR="0085142B" w:rsidRPr="00FA62B6">
          <w:rPr>
            <w:rStyle w:val="Lienhypertexte"/>
            <w:rFonts w:cstheme="minorHAnsi"/>
            <w:noProof/>
          </w:rPr>
          <w:t>GLOSSAIRE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_Toc146200160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14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4E618266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1" w:history="1">
        <w:r w:rsidR="0085142B" w:rsidRPr="00FA62B6">
          <w:rPr>
            <w:rStyle w:val="Lienhypertexte"/>
            <w:rFonts w:cstheme="minorHAnsi"/>
            <w:noProof/>
          </w:rPr>
          <w:t>INTRODUCTION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_Toc146200161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15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0DD46A29" w14:textId="77777777" w:rsidR="0085142B" w:rsidRPr="00FA62B6" w:rsidRDefault="00234A74">
      <w:pPr>
        <w:pStyle w:val="TM2"/>
        <w:tabs>
          <w:tab w:val="left" w:pos="720"/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2" w:history="1">
        <w:r w:rsidR="0085142B" w:rsidRPr="00FA62B6">
          <w:rPr>
            <w:rStyle w:val="Lienhypertexte"/>
            <w:rFonts w:cstheme="minorHAnsi"/>
            <w:noProof/>
          </w:rPr>
          <w:t>1.</w:t>
        </w:r>
        <w:r w:rsidR="0085142B" w:rsidRPr="00FA62B6">
          <w:rPr>
            <w:rFonts w:eastAsiaTheme="minorEastAsia" w:cstheme="minorHAnsi"/>
            <w:noProof/>
            <w:sz w:val="22"/>
            <w:szCs w:val="22"/>
          </w:rPr>
          <w:tab/>
        </w:r>
        <w:r w:rsidR="0085142B" w:rsidRPr="00FA62B6">
          <w:rPr>
            <w:rStyle w:val="Lienhypertexte"/>
            <w:rFonts w:cstheme="minorHAnsi"/>
            <w:noProof/>
          </w:rPr>
          <w:t>Titre 1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_Toc146200162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16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28F96370" w14:textId="77777777" w:rsidR="0085142B" w:rsidRPr="00FA62B6" w:rsidRDefault="00234A74">
      <w:pPr>
        <w:pStyle w:val="TM3"/>
        <w:tabs>
          <w:tab w:val="left" w:pos="1100"/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3" w:history="1">
        <w:r w:rsidR="0085142B" w:rsidRPr="00FA62B6">
          <w:rPr>
            <w:rStyle w:val="Lienhypertexte"/>
            <w:rFonts w:cstheme="minorHAnsi"/>
            <w:noProof/>
          </w:rPr>
          <w:t>1.1.</w:t>
        </w:r>
        <w:r w:rsidR="0085142B" w:rsidRPr="00FA62B6">
          <w:rPr>
            <w:rFonts w:eastAsiaTheme="minorEastAsia" w:cstheme="minorHAnsi"/>
            <w:noProof/>
            <w:sz w:val="22"/>
            <w:szCs w:val="22"/>
          </w:rPr>
          <w:tab/>
        </w:r>
        <w:r w:rsidR="0085142B" w:rsidRPr="00FA62B6">
          <w:rPr>
            <w:rStyle w:val="Lienhypertexte"/>
            <w:rFonts w:cstheme="minorHAnsi"/>
            <w:noProof/>
          </w:rPr>
          <w:t>Titre 2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_Toc146200163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16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0268908A" w14:textId="77777777" w:rsidR="0085142B" w:rsidRPr="00FA62B6" w:rsidRDefault="00234A74">
      <w:pPr>
        <w:pStyle w:val="TM4"/>
        <w:tabs>
          <w:tab w:val="left" w:pos="1540"/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4" w:history="1">
        <w:r w:rsidR="0085142B" w:rsidRPr="00FA62B6">
          <w:rPr>
            <w:rStyle w:val="Lienhypertexte"/>
            <w:rFonts w:cstheme="minorHAnsi"/>
            <w:noProof/>
          </w:rPr>
          <w:t>1.1.1.</w:t>
        </w:r>
        <w:r w:rsidR="0085142B" w:rsidRPr="00FA62B6">
          <w:rPr>
            <w:rFonts w:eastAsiaTheme="minorEastAsia" w:cstheme="minorHAnsi"/>
            <w:noProof/>
            <w:sz w:val="22"/>
            <w:szCs w:val="22"/>
          </w:rPr>
          <w:tab/>
        </w:r>
        <w:r w:rsidR="0085142B" w:rsidRPr="00FA62B6">
          <w:rPr>
            <w:rStyle w:val="Lienhypertexte"/>
            <w:rFonts w:cstheme="minorHAnsi"/>
            <w:noProof/>
          </w:rPr>
          <w:t>Titre 3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_Toc146200164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16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007DB13D" w14:textId="77777777" w:rsidR="0085142B" w:rsidRPr="00FA62B6" w:rsidRDefault="00234A74">
      <w:pPr>
        <w:pStyle w:val="TM5"/>
        <w:tabs>
          <w:tab w:val="left" w:pos="1840"/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5" w:history="1">
        <w:r w:rsidR="0085142B" w:rsidRPr="00FA62B6">
          <w:rPr>
            <w:rStyle w:val="Lienhypertexte"/>
            <w:rFonts w:cstheme="minorHAnsi"/>
            <w:noProof/>
          </w:rPr>
          <w:t>1.1.1.1</w:t>
        </w:r>
        <w:r w:rsidR="0085142B" w:rsidRPr="00FA62B6">
          <w:rPr>
            <w:rFonts w:eastAsiaTheme="minorEastAsia" w:cstheme="minorHAnsi"/>
            <w:noProof/>
            <w:sz w:val="22"/>
            <w:szCs w:val="22"/>
          </w:rPr>
          <w:tab/>
        </w:r>
        <w:r w:rsidR="0085142B" w:rsidRPr="00FA62B6">
          <w:rPr>
            <w:rStyle w:val="Lienhypertexte"/>
            <w:rFonts w:cstheme="minorHAnsi"/>
            <w:noProof/>
          </w:rPr>
          <w:t>Titre 4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_Toc146200165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16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71051FFD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6" w:history="1">
        <w:r w:rsidR="0085142B" w:rsidRPr="00FA62B6">
          <w:rPr>
            <w:rStyle w:val="Lienhypertexte"/>
            <w:rFonts w:cstheme="minorHAnsi"/>
            <w:noProof/>
          </w:rPr>
          <w:t>CONCLUSION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_Toc146200166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17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6CA931E6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7" w:history="1">
        <w:r w:rsidR="0085142B" w:rsidRPr="00FA62B6">
          <w:rPr>
            <w:rStyle w:val="Lienhypertexte"/>
            <w:rFonts w:cstheme="minorHAnsi"/>
            <w:noProof/>
          </w:rPr>
          <w:t>BIBLIOGRAPHIE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_Toc146200167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19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31EC4176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8" w:history="1">
        <w:r w:rsidR="0085142B" w:rsidRPr="00FA62B6">
          <w:rPr>
            <w:rStyle w:val="Lienhypertexte"/>
            <w:rFonts w:cstheme="minorHAnsi"/>
            <w:noProof/>
          </w:rPr>
          <w:t>ANNEXES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_Toc146200168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20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4F981DEA" w14:textId="77777777" w:rsidR="0085142B" w:rsidRPr="00FA62B6" w:rsidRDefault="00234A74">
      <w:pPr>
        <w:pStyle w:val="TM1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hyperlink w:anchor="_Toc146200169" w:history="1">
        <w:r w:rsidR="0085142B" w:rsidRPr="00FA62B6">
          <w:rPr>
            <w:rStyle w:val="Lienhypertexte"/>
            <w:rFonts w:cstheme="minorHAnsi"/>
            <w:noProof/>
          </w:rPr>
          <w:t>SERMENT D’HIPPOCRATE</w:t>
        </w:r>
        <w:r w:rsidR="0085142B" w:rsidRPr="00FA62B6">
          <w:rPr>
            <w:rFonts w:cstheme="minorHAnsi"/>
            <w:noProof/>
            <w:webHidden/>
          </w:rPr>
          <w:tab/>
        </w:r>
        <w:r w:rsidR="0085142B" w:rsidRPr="00FA62B6">
          <w:rPr>
            <w:rFonts w:cstheme="minorHAnsi"/>
            <w:noProof/>
            <w:webHidden/>
          </w:rPr>
          <w:fldChar w:fldCharType="begin"/>
        </w:r>
        <w:r w:rsidR="0085142B" w:rsidRPr="00FA62B6">
          <w:rPr>
            <w:rFonts w:cstheme="minorHAnsi"/>
            <w:noProof/>
            <w:webHidden/>
          </w:rPr>
          <w:instrText xml:space="preserve"> PAGEREF _Toc146200169 \h </w:instrText>
        </w:r>
        <w:r w:rsidR="0085142B" w:rsidRPr="00FA62B6">
          <w:rPr>
            <w:rFonts w:cstheme="minorHAnsi"/>
            <w:noProof/>
            <w:webHidden/>
          </w:rPr>
        </w:r>
        <w:r w:rsidR="0085142B" w:rsidRPr="00FA62B6">
          <w:rPr>
            <w:rFonts w:cstheme="minorHAnsi"/>
            <w:noProof/>
            <w:webHidden/>
          </w:rPr>
          <w:fldChar w:fldCharType="separate"/>
        </w:r>
        <w:r w:rsidR="0085142B" w:rsidRPr="00FA62B6">
          <w:rPr>
            <w:rFonts w:cstheme="minorHAnsi"/>
            <w:noProof/>
            <w:webHidden/>
          </w:rPr>
          <w:t>21</w:t>
        </w:r>
        <w:r w:rsidR="0085142B" w:rsidRPr="00FA62B6">
          <w:rPr>
            <w:rFonts w:cstheme="minorHAnsi"/>
            <w:noProof/>
            <w:webHidden/>
          </w:rPr>
          <w:fldChar w:fldCharType="end"/>
        </w:r>
      </w:hyperlink>
    </w:p>
    <w:p w14:paraId="19C06FE1" w14:textId="77777777" w:rsidR="00F57B38" w:rsidRPr="00FA62B6" w:rsidRDefault="004D73ED" w:rsidP="00F57B38">
      <w:pPr>
        <w:rPr>
          <w:rFonts w:cstheme="minorHAnsi"/>
        </w:rPr>
      </w:pPr>
      <w:r w:rsidRPr="00FA62B6">
        <w:rPr>
          <w:rFonts w:cstheme="minorHAnsi"/>
        </w:rPr>
        <w:fldChar w:fldCharType="end"/>
      </w:r>
    </w:p>
    <w:p w14:paraId="0690C45D" w14:textId="77777777" w:rsidR="00B548BB" w:rsidRPr="00FA62B6" w:rsidRDefault="00477307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4" w:name="_Toc146200157"/>
      <w:r w:rsidR="000424A0" w:rsidRPr="00FA62B6">
        <w:rPr>
          <w:rFonts w:cstheme="minorHAnsi"/>
        </w:rPr>
        <w:lastRenderedPageBreak/>
        <w:t xml:space="preserve">LISTE DES </w:t>
      </w:r>
      <w:r w:rsidR="00B548BB" w:rsidRPr="00FA62B6">
        <w:rPr>
          <w:rFonts w:cstheme="minorHAnsi"/>
        </w:rPr>
        <w:t>FIGURES</w:t>
      </w:r>
      <w:bookmarkEnd w:id="4"/>
    </w:p>
    <w:p w14:paraId="7AC9CB0B" w14:textId="77777777" w:rsidR="008455CE" w:rsidRPr="00FA62B6" w:rsidRDefault="00AA7C49">
      <w:pPr>
        <w:pStyle w:val="Tabledesillustrations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r w:rsidRPr="00FA62B6">
        <w:rPr>
          <w:rFonts w:cstheme="minorHAnsi"/>
        </w:rPr>
        <w:fldChar w:fldCharType="begin"/>
      </w:r>
      <w:r w:rsidRPr="00FA62B6">
        <w:rPr>
          <w:rFonts w:cstheme="minorHAnsi"/>
        </w:rPr>
        <w:instrText xml:space="preserve"> TOC \h \z \c "Figure" </w:instrText>
      </w:r>
      <w:r w:rsidRPr="00FA62B6">
        <w:rPr>
          <w:rFonts w:cstheme="minorHAnsi"/>
        </w:rPr>
        <w:fldChar w:fldCharType="separate"/>
      </w:r>
      <w:hyperlink w:anchor="_Toc146201121" w:history="1">
        <w:r w:rsidR="008455CE" w:rsidRPr="00FA62B6">
          <w:rPr>
            <w:rStyle w:val="Lienhypertexte"/>
            <w:rFonts w:cstheme="minorHAnsi"/>
            <w:noProof/>
          </w:rPr>
          <w:t>Figure 1 : Titre de la figure</w:t>
        </w:r>
        <w:r w:rsidR="008455CE" w:rsidRPr="00FA62B6">
          <w:rPr>
            <w:rFonts w:cstheme="minorHAnsi"/>
            <w:noProof/>
            <w:webHidden/>
          </w:rPr>
          <w:tab/>
        </w:r>
        <w:r w:rsidR="008455CE" w:rsidRPr="00FA62B6">
          <w:rPr>
            <w:rFonts w:cstheme="minorHAnsi"/>
            <w:noProof/>
            <w:webHidden/>
          </w:rPr>
          <w:fldChar w:fldCharType="begin"/>
        </w:r>
        <w:r w:rsidR="008455CE" w:rsidRPr="00FA62B6">
          <w:rPr>
            <w:rFonts w:cstheme="minorHAnsi"/>
            <w:noProof/>
            <w:webHidden/>
          </w:rPr>
          <w:instrText xml:space="preserve"> PAGEREF _Toc146201121 \h </w:instrText>
        </w:r>
        <w:r w:rsidR="008455CE" w:rsidRPr="00FA62B6">
          <w:rPr>
            <w:rFonts w:cstheme="minorHAnsi"/>
            <w:noProof/>
            <w:webHidden/>
          </w:rPr>
        </w:r>
        <w:r w:rsidR="008455CE" w:rsidRPr="00FA62B6">
          <w:rPr>
            <w:rFonts w:cstheme="minorHAnsi"/>
            <w:noProof/>
            <w:webHidden/>
          </w:rPr>
          <w:fldChar w:fldCharType="separate"/>
        </w:r>
        <w:r w:rsidR="008455CE" w:rsidRPr="00FA62B6">
          <w:rPr>
            <w:rFonts w:cstheme="minorHAnsi"/>
            <w:noProof/>
            <w:webHidden/>
          </w:rPr>
          <w:t>16</w:t>
        </w:r>
        <w:r w:rsidR="008455CE" w:rsidRPr="00FA62B6">
          <w:rPr>
            <w:rFonts w:cstheme="minorHAnsi"/>
            <w:noProof/>
            <w:webHidden/>
          </w:rPr>
          <w:fldChar w:fldCharType="end"/>
        </w:r>
      </w:hyperlink>
    </w:p>
    <w:p w14:paraId="2A7F6C18" w14:textId="77777777" w:rsidR="00B548BB" w:rsidRPr="00FA62B6" w:rsidRDefault="00AA7C49" w:rsidP="00B548BB">
      <w:pPr>
        <w:rPr>
          <w:rFonts w:cstheme="minorHAnsi"/>
        </w:rPr>
      </w:pPr>
      <w:r w:rsidRPr="00FA62B6">
        <w:rPr>
          <w:rFonts w:cstheme="minorHAnsi"/>
        </w:rPr>
        <w:fldChar w:fldCharType="end"/>
      </w:r>
    </w:p>
    <w:p w14:paraId="75629B60" w14:textId="77777777" w:rsidR="00B548BB" w:rsidRPr="00FA62B6" w:rsidRDefault="00B548BB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5" w:name="_Toc146200158"/>
      <w:r w:rsidR="000424A0" w:rsidRPr="00FA62B6">
        <w:rPr>
          <w:rFonts w:cstheme="minorHAnsi"/>
        </w:rPr>
        <w:lastRenderedPageBreak/>
        <w:t>LISTE DES TABLEAUX</w:t>
      </w:r>
      <w:bookmarkEnd w:id="5"/>
    </w:p>
    <w:p w14:paraId="62EF96BA" w14:textId="77777777" w:rsidR="008455CE" w:rsidRPr="00FA62B6" w:rsidRDefault="00AA7C49">
      <w:pPr>
        <w:pStyle w:val="Tabledesillustrations"/>
        <w:tabs>
          <w:tab w:val="right" w:leader="dot" w:pos="9062"/>
        </w:tabs>
        <w:rPr>
          <w:rFonts w:eastAsiaTheme="minorEastAsia" w:cstheme="minorHAnsi"/>
          <w:noProof/>
          <w:sz w:val="22"/>
          <w:szCs w:val="22"/>
        </w:rPr>
      </w:pPr>
      <w:r w:rsidRPr="00FA62B6">
        <w:rPr>
          <w:rFonts w:cstheme="minorHAnsi"/>
        </w:rPr>
        <w:fldChar w:fldCharType="begin"/>
      </w:r>
      <w:r w:rsidRPr="00FA62B6">
        <w:rPr>
          <w:rFonts w:cstheme="minorHAnsi"/>
        </w:rPr>
        <w:instrText xml:space="preserve"> TOC \h \z \c "Tableau" </w:instrText>
      </w:r>
      <w:r w:rsidRPr="00FA62B6">
        <w:rPr>
          <w:rFonts w:cstheme="minorHAnsi"/>
        </w:rPr>
        <w:fldChar w:fldCharType="separate"/>
      </w:r>
      <w:hyperlink w:anchor="_Toc146201129" w:history="1">
        <w:r w:rsidR="008455CE" w:rsidRPr="00FA62B6">
          <w:rPr>
            <w:rStyle w:val="Lienhypertexte"/>
            <w:rFonts w:cstheme="minorHAnsi"/>
            <w:noProof/>
          </w:rPr>
          <w:t>Tableau 1 : Titre du tableau</w:t>
        </w:r>
        <w:r w:rsidR="008455CE" w:rsidRPr="00FA62B6">
          <w:rPr>
            <w:rFonts w:cstheme="minorHAnsi"/>
            <w:noProof/>
            <w:webHidden/>
          </w:rPr>
          <w:tab/>
        </w:r>
        <w:r w:rsidR="008455CE" w:rsidRPr="00FA62B6">
          <w:rPr>
            <w:rFonts w:cstheme="minorHAnsi"/>
            <w:noProof/>
            <w:webHidden/>
          </w:rPr>
          <w:fldChar w:fldCharType="begin"/>
        </w:r>
        <w:r w:rsidR="008455CE" w:rsidRPr="00FA62B6">
          <w:rPr>
            <w:rFonts w:cstheme="minorHAnsi"/>
            <w:noProof/>
            <w:webHidden/>
          </w:rPr>
          <w:instrText xml:space="preserve"> PAGEREF _Toc146201129 \h </w:instrText>
        </w:r>
        <w:r w:rsidR="008455CE" w:rsidRPr="00FA62B6">
          <w:rPr>
            <w:rFonts w:cstheme="minorHAnsi"/>
            <w:noProof/>
            <w:webHidden/>
          </w:rPr>
        </w:r>
        <w:r w:rsidR="008455CE" w:rsidRPr="00FA62B6">
          <w:rPr>
            <w:rFonts w:cstheme="minorHAnsi"/>
            <w:noProof/>
            <w:webHidden/>
          </w:rPr>
          <w:fldChar w:fldCharType="separate"/>
        </w:r>
        <w:r w:rsidR="008455CE" w:rsidRPr="00FA62B6">
          <w:rPr>
            <w:rFonts w:cstheme="minorHAnsi"/>
            <w:noProof/>
            <w:webHidden/>
          </w:rPr>
          <w:t>16</w:t>
        </w:r>
        <w:r w:rsidR="008455CE" w:rsidRPr="00FA62B6">
          <w:rPr>
            <w:rFonts w:cstheme="minorHAnsi"/>
            <w:noProof/>
            <w:webHidden/>
          </w:rPr>
          <w:fldChar w:fldCharType="end"/>
        </w:r>
      </w:hyperlink>
    </w:p>
    <w:p w14:paraId="1C764A4B" w14:textId="77777777" w:rsidR="00B548BB" w:rsidRPr="00FA62B6" w:rsidRDefault="00AA7C49" w:rsidP="00B548BB">
      <w:pPr>
        <w:rPr>
          <w:rFonts w:cstheme="minorHAnsi"/>
        </w:rPr>
      </w:pPr>
      <w:r w:rsidRPr="00FA62B6">
        <w:rPr>
          <w:rFonts w:cstheme="minorHAnsi"/>
        </w:rPr>
        <w:fldChar w:fldCharType="end"/>
      </w:r>
    </w:p>
    <w:p w14:paraId="010CE83B" w14:textId="77777777" w:rsidR="00B548BB" w:rsidRPr="00FA62B6" w:rsidRDefault="00B548BB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6" w:name="_Toc146200159"/>
      <w:r w:rsidRPr="00FA62B6">
        <w:rPr>
          <w:rFonts w:cstheme="minorHAnsi"/>
        </w:rPr>
        <w:lastRenderedPageBreak/>
        <w:t>LISTE DES ABRÉVIATIONS</w:t>
      </w:r>
      <w:bookmarkEnd w:id="6"/>
    </w:p>
    <w:p w14:paraId="6735CFC3" w14:textId="77777777" w:rsidR="00B548BB" w:rsidRPr="00FA62B6" w:rsidRDefault="00B548BB" w:rsidP="00B548BB">
      <w:pPr>
        <w:rPr>
          <w:rFonts w:cstheme="minorHAnsi"/>
        </w:rPr>
      </w:pPr>
    </w:p>
    <w:p w14:paraId="16704BC1" w14:textId="77777777" w:rsidR="00CA19E4" w:rsidRPr="00FA62B6" w:rsidRDefault="00B548BB" w:rsidP="00CA19E4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7" w:name="_Toc146200160"/>
      <w:r w:rsidR="00CA19E4" w:rsidRPr="00FA62B6">
        <w:rPr>
          <w:rFonts w:cstheme="minorHAnsi"/>
        </w:rPr>
        <w:lastRenderedPageBreak/>
        <w:t>GLOSSAIRE</w:t>
      </w:r>
      <w:bookmarkEnd w:id="7"/>
    </w:p>
    <w:p w14:paraId="6D16D6DE" w14:textId="77777777" w:rsidR="00CA19E4" w:rsidRPr="00FA62B6" w:rsidRDefault="00CA19E4" w:rsidP="00CA19E4">
      <w:pPr>
        <w:rPr>
          <w:rFonts w:cstheme="minorHAnsi"/>
        </w:rPr>
      </w:pPr>
    </w:p>
    <w:p w14:paraId="203E05DA" w14:textId="77777777" w:rsidR="00477307" w:rsidRPr="00FA62B6" w:rsidRDefault="00CA19E4" w:rsidP="00CA19E4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8" w:name="_Toc146200161"/>
      <w:r w:rsidR="00CC2EA5" w:rsidRPr="00FA62B6">
        <w:rPr>
          <w:rFonts w:cstheme="minorHAnsi"/>
        </w:rPr>
        <w:lastRenderedPageBreak/>
        <w:t>INTRODUCTION</w:t>
      </w:r>
      <w:bookmarkEnd w:id="8"/>
    </w:p>
    <w:p w14:paraId="067331C6" w14:textId="77777777" w:rsidR="002263EE" w:rsidRPr="00FA62B6" w:rsidRDefault="002263EE" w:rsidP="00FC6B61">
      <w:pPr>
        <w:rPr>
          <w:rFonts w:cstheme="minorHAnsi"/>
        </w:rPr>
      </w:pPr>
    </w:p>
    <w:p w14:paraId="0C49278A" w14:textId="77777777" w:rsidR="00477307" w:rsidRPr="00FA62B6" w:rsidRDefault="00477307" w:rsidP="00C879B3">
      <w:pPr>
        <w:pStyle w:val="Titre1"/>
        <w:numPr>
          <w:ilvl w:val="0"/>
          <w:numId w:val="1"/>
        </w:numPr>
        <w:rPr>
          <w:rFonts w:cstheme="minorHAnsi"/>
        </w:rPr>
      </w:pPr>
      <w:r w:rsidRPr="00FA62B6">
        <w:rPr>
          <w:rFonts w:cstheme="minorHAnsi"/>
        </w:rPr>
        <w:br w:type="page"/>
      </w:r>
      <w:bookmarkStart w:id="9" w:name="_Toc145423015"/>
      <w:bookmarkStart w:id="10" w:name="_Toc145423068"/>
      <w:bookmarkStart w:id="11" w:name="_Toc145423128"/>
      <w:bookmarkStart w:id="12" w:name="_Toc145424448"/>
      <w:bookmarkStart w:id="13" w:name="_Toc145424502"/>
      <w:bookmarkStart w:id="14" w:name="_Toc146200162"/>
      <w:r w:rsidR="002263EE" w:rsidRPr="00FA62B6">
        <w:rPr>
          <w:rFonts w:cstheme="minorHAnsi"/>
        </w:rPr>
        <w:lastRenderedPageBreak/>
        <w:t>Titre</w:t>
      </w:r>
      <w:r w:rsidRPr="00FA62B6">
        <w:rPr>
          <w:rFonts w:cstheme="minorHAnsi"/>
        </w:rPr>
        <w:t xml:space="preserve"> 1</w:t>
      </w:r>
      <w:bookmarkEnd w:id="9"/>
      <w:bookmarkEnd w:id="10"/>
      <w:bookmarkEnd w:id="11"/>
      <w:bookmarkEnd w:id="12"/>
      <w:bookmarkEnd w:id="13"/>
      <w:bookmarkEnd w:id="14"/>
    </w:p>
    <w:p w14:paraId="6D7E8BDB" w14:textId="77777777" w:rsidR="002263EE" w:rsidRPr="00FA62B6" w:rsidRDefault="002263EE" w:rsidP="00FC6B61">
      <w:pPr>
        <w:rPr>
          <w:rFonts w:cstheme="minorHAnsi"/>
        </w:rPr>
      </w:pPr>
      <w:r w:rsidRPr="00FA62B6">
        <w:rPr>
          <w:rFonts w:cstheme="minorHAnsi"/>
        </w:rPr>
        <w:t>Texte</w:t>
      </w:r>
    </w:p>
    <w:p w14:paraId="2AC84FA3" w14:textId="77777777" w:rsidR="002263EE" w:rsidRPr="00FA62B6" w:rsidRDefault="002263EE" w:rsidP="00C96500">
      <w:pPr>
        <w:pStyle w:val="Titre2"/>
        <w:rPr>
          <w:rFonts w:cstheme="minorHAnsi"/>
        </w:rPr>
      </w:pPr>
      <w:bookmarkStart w:id="15" w:name="_Toc145423016"/>
      <w:bookmarkStart w:id="16" w:name="_Toc145423069"/>
      <w:bookmarkStart w:id="17" w:name="_Toc145423129"/>
      <w:bookmarkStart w:id="18" w:name="_Toc145424503"/>
      <w:bookmarkStart w:id="19" w:name="_Toc146200163"/>
      <w:r w:rsidRPr="00FA62B6">
        <w:rPr>
          <w:rFonts w:cstheme="minorHAnsi"/>
        </w:rPr>
        <w:t>Titre 2</w:t>
      </w:r>
      <w:bookmarkEnd w:id="15"/>
      <w:bookmarkEnd w:id="16"/>
      <w:bookmarkEnd w:id="17"/>
      <w:bookmarkEnd w:id="18"/>
      <w:bookmarkEnd w:id="19"/>
    </w:p>
    <w:p w14:paraId="61A3FC73" w14:textId="77777777" w:rsidR="002263EE" w:rsidRPr="00FA62B6" w:rsidRDefault="002263EE" w:rsidP="00FC6B61">
      <w:pPr>
        <w:rPr>
          <w:rFonts w:cstheme="minorHAnsi"/>
        </w:rPr>
      </w:pPr>
      <w:r w:rsidRPr="00FA62B6">
        <w:rPr>
          <w:rFonts w:cstheme="minorHAnsi"/>
        </w:rPr>
        <w:t>Texte</w:t>
      </w:r>
    </w:p>
    <w:p w14:paraId="6B18B89E" w14:textId="77777777" w:rsidR="002263EE" w:rsidRPr="00FA62B6" w:rsidRDefault="002263EE" w:rsidP="00C96500">
      <w:pPr>
        <w:pStyle w:val="Titre3"/>
        <w:rPr>
          <w:rFonts w:cstheme="minorHAnsi"/>
        </w:rPr>
      </w:pPr>
      <w:bookmarkStart w:id="20" w:name="_Toc145423017"/>
      <w:bookmarkStart w:id="21" w:name="_Toc145423070"/>
      <w:bookmarkStart w:id="22" w:name="_Toc145423130"/>
      <w:bookmarkStart w:id="23" w:name="_Toc145424504"/>
      <w:bookmarkStart w:id="24" w:name="_Toc146200164"/>
      <w:r w:rsidRPr="00FA62B6">
        <w:rPr>
          <w:rFonts w:cstheme="minorHAnsi"/>
        </w:rPr>
        <w:t>Titre 3</w:t>
      </w:r>
      <w:bookmarkEnd w:id="20"/>
      <w:bookmarkEnd w:id="21"/>
      <w:bookmarkEnd w:id="22"/>
      <w:bookmarkEnd w:id="23"/>
      <w:bookmarkEnd w:id="24"/>
    </w:p>
    <w:p w14:paraId="2E6F745E" w14:textId="77777777" w:rsidR="002263EE" w:rsidRPr="00FA62B6" w:rsidRDefault="002263EE" w:rsidP="00FC6B61">
      <w:pPr>
        <w:rPr>
          <w:rFonts w:cstheme="minorHAnsi"/>
        </w:rPr>
      </w:pPr>
      <w:r w:rsidRPr="00FA62B6">
        <w:rPr>
          <w:rFonts w:cstheme="minorHAnsi"/>
        </w:rPr>
        <w:t>Texte</w:t>
      </w:r>
    </w:p>
    <w:p w14:paraId="04D01471" w14:textId="77777777" w:rsidR="002263EE" w:rsidRPr="00FA62B6" w:rsidRDefault="002263EE" w:rsidP="00C96500">
      <w:pPr>
        <w:pStyle w:val="Titre4"/>
        <w:rPr>
          <w:rFonts w:cstheme="minorHAnsi"/>
        </w:rPr>
      </w:pPr>
      <w:bookmarkStart w:id="25" w:name="_Toc145424505"/>
      <w:bookmarkStart w:id="26" w:name="_Toc146200165"/>
      <w:r w:rsidRPr="00FA62B6">
        <w:rPr>
          <w:rFonts w:cstheme="minorHAnsi"/>
        </w:rPr>
        <w:t>T</w:t>
      </w:r>
      <w:r w:rsidR="00B844C3" w:rsidRPr="00FA62B6">
        <w:rPr>
          <w:rFonts w:cstheme="minorHAnsi"/>
        </w:rPr>
        <w:t>itre 4</w:t>
      </w:r>
      <w:bookmarkEnd w:id="25"/>
      <w:bookmarkEnd w:id="26"/>
    </w:p>
    <w:p w14:paraId="3DACE1CE" w14:textId="77777777" w:rsidR="002263EE" w:rsidRPr="00FA62B6" w:rsidRDefault="00AA7C49" w:rsidP="00FC6B61">
      <w:pPr>
        <w:rPr>
          <w:rFonts w:cstheme="minorHAnsi"/>
        </w:rPr>
      </w:pPr>
      <w:r w:rsidRPr="00FA62B6">
        <w:rPr>
          <w:rFonts w:cstheme="minorHAnsi"/>
        </w:rPr>
        <w:t>Texte</w:t>
      </w:r>
    </w:p>
    <w:p w14:paraId="2C5F82DD" w14:textId="77777777" w:rsidR="00CF0228" w:rsidRPr="00FA62B6" w:rsidRDefault="00CF0228" w:rsidP="00FC6B61">
      <w:pPr>
        <w:rPr>
          <w:rFonts w:cstheme="minorHAnsi"/>
        </w:rPr>
      </w:pPr>
    </w:p>
    <w:p w14:paraId="672C28C2" w14:textId="77777777" w:rsidR="00CF0228" w:rsidRPr="00FA62B6" w:rsidRDefault="00CF0228" w:rsidP="00CF0228">
      <w:pPr>
        <w:jc w:val="center"/>
        <w:rPr>
          <w:rFonts w:cstheme="minorHAnsi"/>
        </w:rPr>
      </w:pPr>
      <w:r w:rsidRPr="00FA62B6">
        <w:rPr>
          <w:rFonts w:cstheme="minorHAnsi"/>
          <w:noProof/>
        </w:rPr>
        <w:drawing>
          <wp:inline distT="0" distB="0" distL="0" distR="0" wp14:anchorId="7E983F3E" wp14:editId="31BF2C74">
            <wp:extent cx="2910253" cy="1909854"/>
            <wp:effectExtent l="0" t="0" r="444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02" cy="19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7777" w14:textId="77777777" w:rsidR="00CF0228" w:rsidRPr="00FA62B6" w:rsidRDefault="00CF0228" w:rsidP="0085142B">
      <w:pPr>
        <w:pStyle w:val="Lgende"/>
        <w:rPr>
          <w:rFonts w:cstheme="minorHAnsi"/>
        </w:rPr>
      </w:pPr>
      <w:bookmarkStart w:id="27" w:name="_Toc146201121"/>
      <w:r w:rsidRPr="00FA62B6">
        <w:rPr>
          <w:rFonts w:cstheme="minorHAnsi"/>
        </w:rPr>
        <w:t xml:space="preserve">Figure </w:t>
      </w:r>
      <w:r w:rsidR="00940792" w:rsidRPr="00FA62B6">
        <w:rPr>
          <w:rFonts w:cstheme="minorHAnsi"/>
        </w:rPr>
        <w:fldChar w:fldCharType="begin"/>
      </w:r>
      <w:r w:rsidR="00940792" w:rsidRPr="00FA62B6">
        <w:rPr>
          <w:rFonts w:cstheme="minorHAnsi"/>
        </w:rPr>
        <w:instrText xml:space="preserve"> SEQ Figure \* ARABIC </w:instrText>
      </w:r>
      <w:r w:rsidR="00940792" w:rsidRPr="00FA62B6">
        <w:rPr>
          <w:rFonts w:cstheme="minorHAnsi"/>
        </w:rPr>
        <w:fldChar w:fldCharType="separate"/>
      </w:r>
      <w:r w:rsidR="00234A74">
        <w:rPr>
          <w:rFonts w:cstheme="minorHAnsi"/>
          <w:noProof/>
        </w:rPr>
        <w:t>1</w:t>
      </w:r>
      <w:r w:rsidR="00940792" w:rsidRPr="00FA62B6">
        <w:rPr>
          <w:rFonts w:cstheme="minorHAnsi"/>
          <w:noProof/>
        </w:rPr>
        <w:fldChar w:fldCharType="end"/>
      </w:r>
      <w:r w:rsidR="00AA7C49" w:rsidRPr="00FA62B6">
        <w:rPr>
          <w:rFonts w:cstheme="minorHAnsi"/>
        </w:rPr>
        <w:t xml:space="preserve"> : </w:t>
      </w:r>
      <w:r w:rsidRPr="00FA62B6">
        <w:rPr>
          <w:rFonts w:cstheme="minorHAnsi"/>
        </w:rPr>
        <w:t>Titre de la figure</w:t>
      </w:r>
      <w:bookmarkEnd w:id="27"/>
    </w:p>
    <w:p w14:paraId="2607D3AB" w14:textId="77777777" w:rsidR="0085142B" w:rsidRPr="00FA62B6" w:rsidRDefault="0085142B" w:rsidP="0085142B">
      <w:pPr>
        <w:pStyle w:val="Sourage"/>
        <w:rPr>
          <w:rFonts w:cstheme="minorHAnsi"/>
        </w:rPr>
      </w:pPr>
      <w:r w:rsidRPr="00FA62B6">
        <w:rPr>
          <w:rFonts w:cstheme="minorHAnsi"/>
        </w:rPr>
        <w:t>Sourçage de l’illustration (le cas échéant)</w:t>
      </w:r>
    </w:p>
    <w:p w14:paraId="15500CE2" w14:textId="77777777" w:rsidR="00CF0228" w:rsidRPr="00FA62B6" w:rsidRDefault="00CF0228" w:rsidP="00AA7C49">
      <w:pPr>
        <w:jc w:val="center"/>
        <w:rPr>
          <w:rFonts w:cstheme="minorHAnsi"/>
        </w:rPr>
      </w:pPr>
    </w:p>
    <w:p w14:paraId="3B0AF1B3" w14:textId="77777777" w:rsidR="00AA7C49" w:rsidRPr="00FA62B6" w:rsidRDefault="00AA7C49" w:rsidP="00AA7C49">
      <w:pPr>
        <w:jc w:val="center"/>
        <w:rPr>
          <w:rFonts w:cstheme="minorHAnsi"/>
        </w:rPr>
      </w:pPr>
      <w:r w:rsidRPr="00FA62B6">
        <w:rPr>
          <w:rFonts w:cstheme="minorHAnsi"/>
          <w:noProof/>
        </w:rPr>
        <w:drawing>
          <wp:inline distT="0" distB="0" distL="0" distR="0" wp14:anchorId="0E192C98" wp14:editId="76D07D83">
            <wp:extent cx="2033516" cy="1934205"/>
            <wp:effectExtent l="0" t="0" r="508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80" cy="19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3153" w14:textId="77777777" w:rsidR="00AA7C49" w:rsidRPr="00FA62B6" w:rsidRDefault="00AA7C49" w:rsidP="0085142B">
      <w:pPr>
        <w:pStyle w:val="Lgende"/>
        <w:rPr>
          <w:rFonts w:cstheme="minorHAnsi"/>
        </w:rPr>
      </w:pPr>
      <w:bookmarkStart w:id="28" w:name="_Toc146201129"/>
      <w:r w:rsidRPr="00FA62B6">
        <w:rPr>
          <w:rFonts w:cstheme="minorHAnsi"/>
        </w:rPr>
        <w:t xml:space="preserve">Tableau </w:t>
      </w:r>
      <w:r w:rsidR="004A768D" w:rsidRPr="00FA62B6">
        <w:rPr>
          <w:rFonts w:cstheme="minorHAnsi"/>
        </w:rPr>
        <w:fldChar w:fldCharType="begin"/>
      </w:r>
      <w:r w:rsidR="004A768D" w:rsidRPr="00FA62B6">
        <w:rPr>
          <w:rFonts w:cstheme="minorHAnsi"/>
        </w:rPr>
        <w:instrText xml:space="preserve"> SEQ Tableau \* ARABIC </w:instrText>
      </w:r>
      <w:r w:rsidR="004A768D" w:rsidRPr="00FA62B6">
        <w:rPr>
          <w:rFonts w:cstheme="minorHAnsi"/>
        </w:rPr>
        <w:fldChar w:fldCharType="separate"/>
      </w:r>
      <w:r w:rsidR="00234A74">
        <w:rPr>
          <w:rFonts w:cstheme="minorHAnsi"/>
          <w:noProof/>
        </w:rPr>
        <w:t>1</w:t>
      </w:r>
      <w:r w:rsidR="004A768D" w:rsidRPr="00FA62B6">
        <w:rPr>
          <w:rFonts w:cstheme="minorHAnsi"/>
          <w:noProof/>
        </w:rPr>
        <w:fldChar w:fldCharType="end"/>
      </w:r>
      <w:r w:rsidRPr="00FA62B6">
        <w:rPr>
          <w:rFonts w:cstheme="minorHAnsi"/>
        </w:rPr>
        <w:t> : Titre du tableau</w:t>
      </w:r>
      <w:bookmarkEnd w:id="28"/>
    </w:p>
    <w:p w14:paraId="195C1A11" w14:textId="77777777" w:rsidR="0085142B" w:rsidRPr="00FA62B6" w:rsidRDefault="0085142B" w:rsidP="0085142B">
      <w:pPr>
        <w:pStyle w:val="Sourage"/>
        <w:rPr>
          <w:rFonts w:cstheme="minorHAnsi"/>
        </w:rPr>
      </w:pPr>
      <w:r w:rsidRPr="00FA62B6">
        <w:rPr>
          <w:rFonts w:cstheme="minorHAnsi"/>
        </w:rPr>
        <w:t>Sourçage de l’illustration (le cas échéant)</w:t>
      </w:r>
    </w:p>
    <w:p w14:paraId="7D60BAA4" w14:textId="77777777" w:rsidR="00AA7C49" w:rsidRPr="00FA62B6" w:rsidRDefault="00AA7C49" w:rsidP="004113F4">
      <w:pPr>
        <w:jc w:val="left"/>
        <w:rPr>
          <w:rFonts w:cstheme="minorHAnsi"/>
        </w:rPr>
      </w:pPr>
    </w:p>
    <w:p w14:paraId="02E515D3" w14:textId="77777777" w:rsidR="002263EE" w:rsidRPr="00FA62B6" w:rsidRDefault="002263EE" w:rsidP="00AA7C49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29" w:name="_Toc146200166"/>
      <w:r w:rsidR="00CC2EA5" w:rsidRPr="00FA62B6">
        <w:rPr>
          <w:rFonts w:cstheme="minorHAnsi"/>
        </w:rPr>
        <w:lastRenderedPageBreak/>
        <w:t>CONCLUSION</w:t>
      </w:r>
      <w:bookmarkEnd w:id="29"/>
    </w:p>
    <w:p w14:paraId="2982F707" w14:textId="77777777" w:rsidR="00CC2EA5" w:rsidRPr="00FA62B6" w:rsidRDefault="00CC2EA5" w:rsidP="00CC2EA5">
      <w:pPr>
        <w:rPr>
          <w:rFonts w:cstheme="minorHAnsi"/>
        </w:rPr>
      </w:pPr>
    </w:p>
    <w:p w14:paraId="204B83F1" w14:textId="77777777" w:rsidR="002263EE" w:rsidRPr="00FA62B6" w:rsidRDefault="002263EE" w:rsidP="00FC6B61">
      <w:pPr>
        <w:rPr>
          <w:rFonts w:cstheme="minorHAnsi"/>
          <w:i/>
          <w:iCs/>
          <w:sz w:val="32"/>
          <w:szCs w:val="32"/>
        </w:rPr>
      </w:pPr>
      <w:r w:rsidRPr="00FA62B6">
        <w:rPr>
          <w:rFonts w:cstheme="minorHAnsi"/>
        </w:rPr>
        <w:br w:type="page"/>
      </w:r>
      <w:r w:rsidRPr="00FA62B6">
        <w:rPr>
          <w:rFonts w:cstheme="minorHAnsi"/>
          <w:i/>
          <w:iCs/>
          <w:sz w:val="32"/>
          <w:szCs w:val="32"/>
        </w:rPr>
        <w:lastRenderedPageBreak/>
        <w:t>[Insérer ici le scan de la conclusion signée]</w:t>
      </w:r>
    </w:p>
    <w:p w14:paraId="0C11681B" w14:textId="77777777" w:rsidR="004113F4" w:rsidRPr="00FA62B6" w:rsidRDefault="004113F4" w:rsidP="00FC6B61">
      <w:pPr>
        <w:rPr>
          <w:rFonts w:cstheme="minorHAnsi"/>
          <w:i/>
          <w:iCs/>
          <w:sz w:val="36"/>
          <w:szCs w:val="36"/>
        </w:rPr>
      </w:pPr>
    </w:p>
    <w:p w14:paraId="12D38617" w14:textId="77777777" w:rsidR="004113F4" w:rsidRPr="00FA62B6" w:rsidRDefault="004113F4" w:rsidP="00621E2D">
      <w:pPr>
        <w:rPr>
          <w:rFonts w:cstheme="minorHAnsi"/>
          <w:i/>
          <w:iCs/>
        </w:rPr>
      </w:pPr>
      <w:r w:rsidRPr="00FA62B6">
        <w:rPr>
          <w:rFonts w:cstheme="minorHAnsi"/>
          <w:i/>
          <w:iCs/>
        </w:rPr>
        <w:t>N.B.</w:t>
      </w:r>
      <w:r w:rsidR="00621E2D" w:rsidRPr="00FA62B6">
        <w:rPr>
          <w:rFonts w:cstheme="minorHAnsi"/>
          <w:i/>
          <w:iCs/>
        </w:rPr>
        <w:t xml:space="preserve"> : </w:t>
      </w:r>
      <w:r w:rsidRPr="00FA62B6">
        <w:rPr>
          <w:rFonts w:cstheme="minorHAnsi"/>
          <w:i/>
          <w:iCs/>
        </w:rPr>
        <w:t>si le scan présente des traces parasites sur un ou plusieurs bords, vous pouvez le détourer</w:t>
      </w:r>
      <w:r w:rsidR="00621E2D" w:rsidRPr="00FA62B6">
        <w:rPr>
          <w:rFonts w:cstheme="minorHAnsi"/>
          <w:i/>
          <w:iCs/>
        </w:rPr>
        <w:t> : faites un double-clic sur l’image, puis sélectionne</w:t>
      </w:r>
      <w:r w:rsidR="00D64693" w:rsidRPr="00FA62B6">
        <w:rPr>
          <w:rFonts w:cstheme="minorHAnsi"/>
          <w:i/>
          <w:iCs/>
        </w:rPr>
        <w:t>z</w:t>
      </w:r>
      <w:r w:rsidR="00621E2D" w:rsidRPr="00FA62B6">
        <w:rPr>
          <w:rFonts w:cstheme="minorHAnsi"/>
          <w:i/>
          <w:iCs/>
        </w:rPr>
        <w:t xml:space="preserve"> l’option « Rogner » dans la barre d’outils (en haut à droite).</w:t>
      </w:r>
    </w:p>
    <w:p w14:paraId="57CBCF42" w14:textId="77777777" w:rsidR="000C6DE6" w:rsidRPr="00FA62B6" w:rsidRDefault="000C6DE6" w:rsidP="00FC6B61">
      <w:pPr>
        <w:rPr>
          <w:rFonts w:cstheme="minorHAnsi"/>
        </w:rPr>
      </w:pPr>
    </w:p>
    <w:p w14:paraId="40DB0BF1" w14:textId="77777777" w:rsidR="002263EE" w:rsidRPr="00FA62B6" w:rsidRDefault="002263EE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30" w:name="_Toc146200167"/>
      <w:r w:rsidR="00CC2EA5" w:rsidRPr="00FA62B6">
        <w:rPr>
          <w:rFonts w:cstheme="minorHAnsi"/>
        </w:rPr>
        <w:lastRenderedPageBreak/>
        <w:t>BIBLIOGRAPHIE</w:t>
      </w:r>
      <w:bookmarkEnd w:id="30"/>
    </w:p>
    <w:p w14:paraId="2E65E4C8" w14:textId="77777777" w:rsidR="00621E2D" w:rsidRPr="00FA62B6" w:rsidRDefault="00621E2D" w:rsidP="000C6DE6">
      <w:pPr>
        <w:rPr>
          <w:rFonts w:cstheme="minorHAnsi"/>
        </w:rPr>
      </w:pPr>
      <w:r w:rsidRPr="00FA62B6">
        <w:rPr>
          <w:rFonts w:cstheme="minorHAnsi"/>
        </w:rPr>
        <w:t>N.B. : il est fortement conseillé de gérer votre bibliographie avec un logiciel de gestion de références bibliographiques comme Zotero.</w:t>
      </w:r>
    </w:p>
    <w:p w14:paraId="1606AA65" w14:textId="77777777" w:rsidR="00621E2D" w:rsidRPr="00FA62B6" w:rsidRDefault="00621E2D" w:rsidP="000C6DE6">
      <w:pPr>
        <w:rPr>
          <w:rFonts w:cstheme="minorHAnsi"/>
        </w:rPr>
      </w:pPr>
    </w:p>
    <w:p w14:paraId="18C3A116" w14:textId="77777777" w:rsidR="000C6DE6" w:rsidRPr="00FA62B6" w:rsidRDefault="00621E2D" w:rsidP="000C6DE6">
      <w:pPr>
        <w:rPr>
          <w:rFonts w:cstheme="minorHAnsi"/>
        </w:rPr>
      </w:pPr>
      <w:r w:rsidRPr="00FA62B6">
        <w:rPr>
          <w:rFonts w:cstheme="minorHAnsi"/>
        </w:rPr>
        <w:t>La BU propose des formations à ce logiciel :</w:t>
      </w:r>
    </w:p>
    <w:p w14:paraId="24078BE8" w14:textId="77777777" w:rsidR="00621E2D" w:rsidRPr="00FA62B6" w:rsidRDefault="00234A74" w:rsidP="000C6DE6">
      <w:pPr>
        <w:rPr>
          <w:rFonts w:cstheme="minorHAnsi"/>
        </w:rPr>
      </w:pPr>
      <w:hyperlink r:id="rId17" w:history="1">
        <w:r w:rsidR="00621E2D" w:rsidRPr="00FA62B6">
          <w:rPr>
            <w:rStyle w:val="Lienhypertexte"/>
            <w:rFonts w:cstheme="minorHAnsi"/>
          </w:rPr>
          <w:t>https://bibliotheques.univ-grenoble-alpes.fr/se-former/les-ateliers-de-la-bu/inscription-aux-formations-zotero-bu-medecine-pharmacie-247551.kjsp?RH=1549704656816</w:t>
        </w:r>
      </w:hyperlink>
    </w:p>
    <w:p w14:paraId="508EFEA0" w14:textId="77777777" w:rsidR="00621E2D" w:rsidRPr="00FA62B6" w:rsidRDefault="00621E2D" w:rsidP="000C6DE6">
      <w:pPr>
        <w:rPr>
          <w:rFonts w:cstheme="minorHAnsi"/>
        </w:rPr>
      </w:pPr>
    </w:p>
    <w:p w14:paraId="18CB1492" w14:textId="77777777" w:rsidR="00621E2D" w:rsidRPr="00FA62B6" w:rsidRDefault="00621E2D" w:rsidP="000C6DE6">
      <w:pPr>
        <w:rPr>
          <w:rFonts w:cstheme="minorHAnsi"/>
        </w:rPr>
      </w:pPr>
      <w:r w:rsidRPr="00FA62B6">
        <w:rPr>
          <w:rFonts w:cstheme="minorHAnsi"/>
        </w:rPr>
        <w:t>Vous pouvez aussi vous autoformer grâce au tutoriel de la BIU Santé de Paris :</w:t>
      </w:r>
    </w:p>
    <w:p w14:paraId="41E0F3B7" w14:textId="77777777" w:rsidR="00621E2D" w:rsidRPr="00FA62B6" w:rsidRDefault="00234A74" w:rsidP="000C6DE6">
      <w:pPr>
        <w:rPr>
          <w:rFonts w:cstheme="minorHAnsi"/>
        </w:rPr>
      </w:pPr>
      <w:hyperlink r:id="rId18" w:history="1">
        <w:r w:rsidR="00621E2D" w:rsidRPr="00FA62B6">
          <w:rPr>
            <w:rStyle w:val="Lienhypertexte"/>
            <w:rFonts w:cstheme="minorHAnsi"/>
          </w:rPr>
          <w:t>https://u-paris.libguides.com/zotero</w:t>
        </w:r>
      </w:hyperlink>
    </w:p>
    <w:p w14:paraId="6DF282AD" w14:textId="77777777" w:rsidR="00621E2D" w:rsidRDefault="00621E2D" w:rsidP="000C6DE6">
      <w:pPr>
        <w:rPr>
          <w:rFonts w:cstheme="minorHAnsi"/>
        </w:rPr>
      </w:pPr>
    </w:p>
    <w:p w14:paraId="0B8C26D4" w14:textId="77777777" w:rsidR="00FA62B6" w:rsidRPr="00FA62B6" w:rsidRDefault="004A768D" w:rsidP="000C6DE6">
      <w:pPr>
        <w:rPr>
          <w:rFonts w:cstheme="minorHAnsi"/>
        </w:rPr>
      </w:pPr>
      <w:r>
        <w:rPr>
          <w:rFonts w:cstheme="minorHAnsi"/>
        </w:rPr>
        <w:t>Une fois la bibliographie générée, vérifier qu’elle est bien dans la même police de caractère que le texte de la thèse, avec un interlignage de 1,5.</w:t>
      </w:r>
    </w:p>
    <w:p w14:paraId="1ABA4FC9" w14:textId="77777777" w:rsidR="002263EE" w:rsidRPr="00FA62B6" w:rsidRDefault="002263EE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31" w:name="_Toc146200168"/>
      <w:r w:rsidR="00CC2EA5" w:rsidRPr="00FA62B6">
        <w:rPr>
          <w:rFonts w:cstheme="minorHAnsi"/>
        </w:rPr>
        <w:lastRenderedPageBreak/>
        <w:t>ANNEXES</w:t>
      </w:r>
      <w:bookmarkEnd w:id="31"/>
    </w:p>
    <w:p w14:paraId="78939168" w14:textId="77777777" w:rsidR="000C6DE6" w:rsidRPr="00FA62B6" w:rsidRDefault="000C6DE6" w:rsidP="000C6DE6">
      <w:pPr>
        <w:rPr>
          <w:rFonts w:cstheme="minorHAnsi"/>
        </w:rPr>
      </w:pPr>
    </w:p>
    <w:p w14:paraId="503E363F" w14:textId="77777777" w:rsidR="002263EE" w:rsidRPr="00FA62B6" w:rsidRDefault="002263EE" w:rsidP="00CC2EA5">
      <w:pPr>
        <w:pStyle w:val="Titre0"/>
        <w:rPr>
          <w:rFonts w:cstheme="minorHAnsi"/>
        </w:rPr>
      </w:pPr>
      <w:r w:rsidRPr="00FA62B6">
        <w:rPr>
          <w:rFonts w:cstheme="minorHAnsi"/>
        </w:rPr>
        <w:br w:type="page"/>
      </w:r>
      <w:bookmarkStart w:id="32" w:name="_Toc146200169"/>
      <w:r w:rsidR="00CC2EA5" w:rsidRPr="00FA62B6">
        <w:rPr>
          <w:rFonts w:cstheme="minorHAnsi"/>
        </w:rPr>
        <w:lastRenderedPageBreak/>
        <w:t>SERMENT D’HIPPOCRATE</w:t>
      </w:r>
      <w:bookmarkEnd w:id="32"/>
    </w:p>
    <w:p w14:paraId="7DB3E547" w14:textId="77777777" w:rsidR="002263EE" w:rsidRPr="00FA62B6" w:rsidRDefault="0048740C" w:rsidP="00FC6B61">
      <w:pPr>
        <w:rPr>
          <w:rFonts w:cstheme="minorHAnsi"/>
        </w:rPr>
      </w:pPr>
      <w:r w:rsidRPr="00FA62B6">
        <w:rPr>
          <w:rFonts w:cstheme="minorHAnsi"/>
          <w:noProof/>
        </w:rPr>
        <w:drawing>
          <wp:inline distT="0" distB="0" distL="0" distR="0" wp14:anchorId="376BF091" wp14:editId="42F8CCC2">
            <wp:extent cx="5762625" cy="8144510"/>
            <wp:effectExtent l="0" t="0" r="0" b="0"/>
            <wp:docPr id="7" name="Image 7" descr="P:\SID\ressources_documentaires\bump_collections\theses_bump\Depot_electronique\Projet medecine-pharmacie\Medecine (dont liste profs)\Serment_Hippocrate_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ID\ressources_documentaires\bump_collections\theses_bump\Depot_electronique\Projet medecine-pharmacie\Medecine (dont liste profs)\Serment_Hippocrate_UG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3EE" w:rsidRPr="00FA62B6" w:rsidSect="00FA62B6">
      <w:pgSz w:w="11906" w:h="16838"/>
      <w:pgMar w:top="1417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E809A" w14:textId="77777777" w:rsidR="00234A74" w:rsidRDefault="00234A74" w:rsidP="00FC6B61">
      <w:r>
        <w:separator/>
      </w:r>
    </w:p>
    <w:p w14:paraId="67285C53" w14:textId="77777777" w:rsidR="00234A74" w:rsidRDefault="00234A74" w:rsidP="00FC6B61"/>
    <w:p w14:paraId="126AC7D4" w14:textId="77777777" w:rsidR="00234A74" w:rsidRDefault="00234A74" w:rsidP="00FC6B61"/>
    <w:p w14:paraId="2580C42B" w14:textId="77777777" w:rsidR="00234A74" w:rsidRDefault="00234A74" w:rsidP="00FC6B61"/>
  </w:endnote>
  <w:endnote w:type="continuationSeparator" w:id="0">
    <w:p w14:paraId="09BDC9D3" w14:textId="77777777" w:rsidR="00234A74" w:rsidRDefault="00234A74" w:rsidP="00FC6B61">
      <w:r>
        <w:continuationSeparator/>
      </w:r>
    </w:p>
    <w:p w14:paraId="50F44EE3" w14:textId="77777777" w:rsidR="00234A74" w:rsidRDefault="00234A74" w:rsidP="00FC6B61"/>
    <w:p w14:paraId="47832CE3" w14:textId="77777777" w:rsidR="00234A74" w:rsidRDefault="00234A74" w:rsidP="00FC6B61"/>
    <w:p w14:paraId="0E5DD2D0" w14:textId="77777777" w:rsidR="00234A74" w:rsidRDefault="00234A74" w:rsidP="00FC6B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12D0D" w14:textId="77777777" w:rsidR="00E2014B" w:rsidRDefault="00E2014B" w:rsidP="000424A0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3FF66" w14:textId="77777777" w:rsidR="00234A74" w:rsidRDefault="00234A74" w:rsidP="00FC6B61">
      <w:r>
        <w:separator/>
      </w:r>
    </w:p>
    <w:p w14:paraId="28F9CC7D" w14:textId="77777777" w:rsidR="00234A74" w:rsidRDefault="00234A74" w:rsidP="00FC6B61"/>
    <w:p w14:paraId="1226A87C" w14:textId="77777777" w:rsidR="00234A74" w:rsidRDefault="00234A74" w:rsidP="00FC6B61"/>
    <w:p w14:paraId="701A650D" w14:textId="77777777" w:rsidR="00234A74" w:rsidRDefault="00234A74" w:rsidP="00FC6B61"/>
  </w:footnote>
  <w:footnote w:type="continuationSeparator" w:id="0">
    <w:p w14:paraId="01480A21" w14:textId="77777777" w:rsidR="00234A74" w:rsidRDefault="00234A74" w:rsidP="00FC6B61">
      <w:r>
        <w:continuationSeparator/>
      </w:r>
    </w:p>
    <w:p w14:paraId="43B955C7" w14:textId="77777777" w:rsidR="00234A74" w:rsidRDefault="00234A74" w:rsidP="00FC6B61"/>
    <w:p w14:paraId="381C7934" w14:textId="77777777" w:rsidR="00234A74" w:rsidRDefault="00234A74" w:rsidP="00FC6B61"/>
    <w:p w14:paraId="376290E4" w14:textId="77777777" w:rsidR="00234A74" w:rsidRDefault="00234A74" w:rsidP="00FC6B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56CEC"/>
    <w:multiLevelType w:val="multilevel"/>
    <w:tmpl w:val="958C8BD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087072"/>
    <w:multiLevelType w:val="multilevel"/>
    <w:tmpl w:val="C3C0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A47126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326C04"/>
    <w:multiLevelType w:val="hybridMultilevel"/>
    <w:tmpl w:val="6A583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9476E"/>
    <w:multiLevelType w:val="multilevel"/>
    <w:tmpl w:val="185E39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A74"/>
    <w:rsid w:val="00004FCF"/>
    <w:rsid w:val="000143C6"/>
    <w:rsid w:val="00016481"/>
    <w:rsid w:val="00016A20"/>
    <w:rsid w:val="00020FD1"/>
    <w:rsid w:val="00022754"/>
    <w:rsid w:val="00022D8D"/>
    <w:rsid w:val="000424A0"/>
    <w:rsid w:val="00045BE0"/>
    <w:rsid w:val="00066600"/>
    <w:rsid w:val="00096D71"/>
    <w:rsid w:val="000B674E"/>
    <w:rsid w:val="000C6DE6"/>
    <w:rsid w:val="000F3806"/>
    <w:rsid w:val="000F46B9"/>
    <w:rsid w:val="000F7BD6"/>
    <w:rsid w:val="001044F7"/>
    <w:rsid w:val="00106225"/>
    <w:rsid w:val="00113C8C"/>
    <w:rsid w:val="00117B90"/>
    <w:rsid w:val="00142927"/>
    <w:rsid w:val="00142A51"/>
    <w:rsid w:val="0015598E"/>
    <w:rsid w:val="001663C2"/>
    <w:rsid w:val="001822A4"/>
    <w:rsid w:val="00184A1A"/>
    <w:rsid w:val="00190BE2"/>
    <w:rsid w:val="00190E8A"/>
    <w:rsid w:val="00191566"/>
    <w:rsid w:val="001A2F17"/>
    <w:rsid w:val="001A4D8E"/>
    <w:rsid w:val="001C1F3A"/>
    <w:rsid w:val="001E7316"/>
    <w:rsid w:val="00200ACF"/>
    <w:rsid w:val="002011A8"/>
    <w:rsid w:val="00207296"/>
    <w:rsid w:val="002157E2"/>
    <w:rsid w:val="002263EE"/>
    <w:rsid w:val="00234A74"/>
    <w:rsid w:val="00234FB0"/>
    <w:rsid w:val="00240C7A"/>
    <w:rsid w:val="00246DA3"/>
    <w:rsid w:val="00255D19"/>
    <w:rsid w:val="00266701"/>
    <w:rsid w:val="00270B91"/>
    <w:rsid w:val="00273DA3"/>
    <w:rsid w:val="00280551"/>
    <w:rsid w:val="002C0D03"/>
    <w:rsid w:val="002D7EDA"/>
    <w:rsid w:val="002F0709"/>
    <w:rsid w:val="003054EB"/>
    <w:rsid w:val="003178A9"/>
    <w:rsid w:val="00327501"/>
    <w:rsid w:val="003655EA"/>
    <w:rsid w:val="003859FE"/>
    <w:rsid w:val="003B3893"/>
    <w:rsid w:val="003B79DA"/>
    <w:rsid w:val="003D446A"/>
    <w:rsid w:val="004102EA"/>
    <w:rsid w:val="004113F4"/>
    <w:rsid w:val="00414461"/>
    <w:rsid w:val="00415F6A"/>
    <w:rsid w:val="004248C4"/>
    <w:rsid w:val="00425CFF"/>
    <w:rsid w:val="004420E9"/>
    <w:rsid w:val="00462284"/>
    <w:rsid w:val="00467126"/>
    <w:rsid w:val="00477307"/>
    <w:rsid w:val="00487378"/>
    <w:rsid w:val="0048740C"/>
    <w:rsid w:val="00497994"/>
    <w:rsid w:val="004A768D"/>
    <w:rsid w:val="004D319F"/>
    <w:rsid w:val="004D73ED"/>
    <w:rsid w:val="00510869"/>
    <w:rsid w:val="00517103"/>
    <w:rsid w:val="00525B0E"/>
    <w:rsid w:val="00525F03"/>
    <w:rsid w:val="00527792"/>
    <w:rsid w:val="00542E48"/>
    <w:rsid w:val="00555463"/>
    <w:rsid w:val="00560C70"/>
    <w:rsid w:val="00567ABE"/>
    <w:rsid w:val="00592F2B"/>
    <w:rsid w:val="0059777A"/>
    <w:rsid w:val="005B09A0"/>
    <w:rsid w:val="005C6D6D"/>
    <w:rsid w:val="005E0FC2"/>
    <w:rsid w:val="00606EBB"/>
    <w:rsid w:val="00621E2D"/>
    <w:rsid w:val="006416DE"/>
    <w:rsid w:val="00685BDA"/>
    <w:rsid w:val="00690DCE"/>
    <w:rsid w:val="006B1D44"/>
    <w:rsid w:val="006D1F38"/>
    <w:rsid w:val="006E195B"/>
    <w:rsid w:val="006E2E5C"/>
    <w:rsid w:val="006F33FB"/>
    <w:rsid w:val="00723704"/>
    <w:rsid w:val="007404A4"/>
    <w:rsid w:val="00745653"/>
    <w:rsid w:val="00751F22"/>
    <w:rsid w:val="007551CC"/>
    <w:rsid w:val="00755BE3"/>
    <w:rsid w:val="00756A93"/>
    <w:rsid w:val="0076047F"/>
    <w:rsid w:val="007834C9"/>
    <w:rsid w:val="007C2BB0"/>
    <w:rsid w:val="007D67B5"/>
    <w:rsid w:val="007F564F"/>
    <w:rsid w:val="00801618"/>
    <w:rsid w:val="00804B65"/>
    <w:rsid w:val="00812138"/>
    <w:rsid w:val="00826091"/>
    <w:rsid w:val="008455CE"/>
    <w:rsid w:val="008513FF"/>
    <w:rsid w:val="0085142B"/>
    <w:rsid w:val="00855499"/>
    <w:rsid w:val="00891EEA"/>
    <w:rsid w:val="008B096B"/>
    <w:rsid w:val="008B5BE5"/>
    <w:rsid w:val="008E715C"/>
    <w:rsid w:val="009356CB"/>
    <w:rsid w:val="00940792"/>
    <w:rsid w:val="00943F40"/>
    <w:rsid w:val="00992A3A"/>
    <w:rsid w:val="009B4FBF"/>
    <w:rsid w:val="009C394B"/>
    <w:rsid w:val="009C4ECE"/>
    <w:rsid w:val="009D5E72"/>
    <w:rsid w:val="00A206D6"/>
    <w:rsid w:val="00A509B6"/>
    <w:rsid w:val="00A6060D"/>
    <w:rsid w:val="00A70427"/>
    <w:rsid w:val="00A81FEF"/>
    <w:rsid w:val="00AA7C49"/>
    <w:rsid w:val="00AB25E9"/>
    <w:rsid w:val="00AC687A"/>
    <w:rsid w:val="00AD0929"/>
    <w:rsid w:val="00AD7779"/>
    <w:rsid w:val="00B02AEA"/>
    <w:rsid w:val="00B330DD"/>
    <w:rsid w:val="00B548BB"/>
    <w:rsid w:val="00B80D47"/>
    <w:rsid w:val="00B844C3"/>
    <w:rsid w:val="00B97D99"/>
    <w:rsid w:val="00BA2B79"/>
    <w:rsid w:val="00BE15D4"/>
    <w:rsid w:val="00BF0249"/>
    <w:rsid w:val="00C075DB"/>
    <w:rsid w:val="00C12DB2"/>
    <w:rsid w:val="00C2438F"/>
    <w:rsid w:val="00C27A6B"/>
    <w:rsid w:val="00C31B8E"/>
    <w:rsid w:val="00C708F7"/>
    <w:rsid w:val="00C75948"/>
    <w:rsid w:val="00C83E0D"/>
    <w:rsid w:val="00C879B3"/>
    <w:rsid w:val="00C87BC2"/>
    <w:rsid w:val="00C96500"/>
    <w:rsid w:val="00CA19E4"/>
    <w:rsid w:val="00CA3BA2"/>
    <w:rsid w:val="00CB7CA2"/>
    <w:rsid w:val="00CC2EA5"/>
    <w:rsid w:val="00CE7CC1"/>
    <w:rsid w:val="00CF0228"/>
    <w:rsid w:val="00D007D2"/>
    <w:rsid w:val="00D01373"/>
    <w:rsid w:val="00D068A3"/>
    <w:rsid w:val="00D322D7"/>
    <w:rsid w:val="00D417BF"/>
    <w:rsid w:val="00D53E94"/>
    <w:rsid w:val="00D64693"/>
    <w:rsid w:val="00D6594A"/>
    <w:rsid w:val="00D75154"/>
    <w:rsid w:val="00D85FEF"/>
    <w:rsid w:val="00D947A6"/>
    <w:rsid w:val="00DA6604"/>
    <w:rsid w:val="00DD3815"/>
    <w:rsid w:val="00DE6E35"/>
    <w:rsid w:val="00E06EE3"/>
    <w:rsid w:val="00E2014B"/>
    <w:rsid w:val="00E43957"/>
    <w:rsid w:val="00E509CF"/>
    <w:rsid w:val="00E671FC"/>
    <w:rsid w:val="00E76C34"/>
    <w:rsid w:val="00E77735"/>
    <w:rsid w:val="00E87900"/>
    <w:rsid w:val="00E955DC"/>
    <w:rsid w:val="00EB64F4"/>
    <w:rsid w:val="00EC34B7"/>
    <w:rsid w:val="00ED22B6"/>
    <w:rsid w:val="00EE7372"/>
    <w:rsid w:val="00F07B46"/>
    <w:rsid w:val="00F13C40"/>
    <w:rsid w:val="00F13C67"/>
    <w:rsid w:val="00F57B38"/>
    <w:rsid w:val="00F7709E"/>
    <w:rsid w:val="00F80715"/>
    <w:rsid w:val="00FA62B6"/>
    <w:rsid w:val="00FB3F38"/>
    <w:rsid w:val="00FC53A0"/>
    <w:rsid w:val="00FC6B61"/>
    <w:rsid w:val="00FD73F3"/>
    <w:rsid w:val="00FF1A14"/>
    <w:rsid w:val="00FF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E76A7D"/>
  <w15:chartTrackingRefBased/>
  <w15:docId w15:val="{BDD7D4F5-64C7-4046-904C-79CCA532B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2B6"/>
    <w:pPr>
      <w:spacing w:line="360" w:lineRule="auto"/>
      <w:jc w:val="both"/>
    </w:pPr>
    <w:rPr>
      <w:rFonts w:asciiTheme="minorHAnsi" w:hAnsiTheme="minorHAnsi"/>
      <w:sz w:val="24"/>
      <w:szCs w:val="24"/>
    </w:rPr>
  </w:style>
  <w:style w:type="paragraph" w:styleId="Titre1">
    <w:name w:val="heading 1"/>
    <w:basedOn w:val="Normal"/>
    <w:next w:val="Normal"/>
    <w:qFormat/>
    <w:rsid w:val="006F33FB"/>
    <w:pPr>
      <w:keepNext/>
      <w:numPr>
        <w:numId w:val="4"/>
      </w:numPr>
      <w:spacing w:after="240"/>
      <w:outlineLvl w:val="0"/>
    </w:pPr>
    <w:rPr>
      <w:b/>
      <w:bCs/>
      <w:sz w:val="28"/>
      <w:szCs w:val="28"/>
      <w:u w:val="single"/>
    </w:rPr>
  </w:style>
  <w:style w:type="paragraph" w:styleId="Titre2">
    <w:name w:val="heading 2"/>
    <w:basedOn w:val="Normal"/>
    <w:next w:val="Normal"/>
    <w:qFormat/>
    <w:rsid w:val="00C96500"/>
    <w:pPr>
      <w:keepNext/>
      <w:numPr>
        <w:ilvl w:val="1"/>
        <w:numId w:val="2"/>
      </w:numPr>
      <w:spacing w:before="240" w:after="240"/>
      <w:ind w:left="426"/>
      <w:outlineLvl w:val="1"/>
    </w:pPr>
    <w:rPr>
      <w:rFonts w:cs="Arial"/>
      <w:b/>
      <w:bCs/>
      <w:sz w:val="26"/>
      <w:szCs w:val="26"/>
    </w:rPr>
  </w:style>
  <w:style w:type="paragraph" w:styleId="Titre3">
    <w:name w:val="heading 3"/>
    <w:basedOn w:val="Normal"/>
    <w:next w:val="Normal"/>
    <w:qFormat/>
    <w:rsid w:val="00C96500"/>
    <w:pPr>
      <w:keepNext/>
      <w:numPr>
        <w:ilvl w:val="2"/>
        <w:numId w:val="3"/>
      </w:numPr>
      <w:spacing w:before="120" w:after="120"/>
      <w:ind w:left="567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nhideWhenUsed/>
    <w:qFormat/>
    <w:rsid w:val="00C96500"/>
    <w:pPr>
      <w:keepNext/>
      <w:numPr>
        <w:ilvl w:val="3"/>
        <w:numId w:val="4"/>
      </w:numPr>
      <w:spacing w:before="120" w:after="120"/>
      <w:outlineLvl w:val="3"/>
    </w:pPr>
    <w:rPr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FC53A0"/>
    <w:pPr>
      <w:numPr>
        <w:ilvl w:val="4"/>
        <w:numId w:val="4"/>
      </w:numPr>
      <w:spacing w:before="240" w:after="60"/>
      <w:outlineLvl w:val="4"/>
    </w:pPr>
    <w:rPr>
      <w:rFonts w:ascii="Calibri" w:hAnsi="Calibri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79B3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79B3"/>
    <w:pPr>
      <w:numPr>
        <w:ilvl w:val="6"/>
        <w:numId w:val="4"/>
      </w:num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79B3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79B3"/>
    <w:pPr>
      <w:numPr>
        <w:ilvl w:val="8"/>
        <w:numId w:val="4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2"/>
    <w:rsid w:val="00606EBB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71F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671FC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560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013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1373"/>
  </w:style>
  <w:style w:type="paragraph" w:styleId="Pieddepage">
    <w:name w:val="footer"/>
    <w:basedOn w:val="Normal"/>
    <w:link w:val="PieddepageCar"/>
    <w:uiPriority w:val="99"/>
    <w:unhideWhenUsed/>
    <w:rsid w:val="00D013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1373"/>
  </w:style>
  <w:style w:type="character" w:customStyle="1" w:styleId="CorpsdetexteCar">
    <w:name w:val="Corps de texte Car"/>
    <w:link w:val="Corpsdetexte"/>
    <w:uiPriority w:val="2"/>
    <w:rsid w:val="00016A20"/>
    <w:rPr>
      <w:i/>
      <w:iCs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B80D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link w:val="PrformatHTML"/>
    <w:uiPriority w:val="99"/>
    <w:rsid w:val="00B80D47"/>
    <w:rPr>
      <w:rFonts w:ascii="Courier New" w:hAnsi="Courier New" w:cs="Courier New"/>
    </w:rPr>
  </w:style>
  <w:style w:type="paragraph" w:customStyle="1" w:styleId="Sourage">
    <w:name w:val="Sourçage"/>
    <w:basedOn w:val="Normal"/>
    <w:link w:val="SourageCar"/>
    <w:uiPriority w:val="1"/>
    <w:qFormat/>
    <w:rsid w:val="0085142B"/>
    <w:pPr>
      <w:jc w:val="center"/>
    </w:pPr>
    <w:rPr>
      <w:i/>
      <w:iCs/>
      <w:color w:val="44546A" w:themeColor="text2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621E2D"/>
    <w:rPr>
      <w:color w:val="605E5C"/>
      <w:shd w:val="clear" w:color="auto" w:fill="E1DFDD"/>
    </w:rPr>
  </w:style>
  <w:style w:type="character" w:customStyle="1" w:styleId="SourageCar">
    <w:name w:val="Sourçage Car"/>
    <w:basedOn w:val="Policepardfaut"/>
    <w:link w:val="Sourage"/>
    <w:uiPriority w:val="1"/>
    <w:rsid w:val="00016A20"/>
    <w:rPr>
      <w:i/>
      <w:iCs/>
      <w:color w:val="44546A" w:themeColor="text2"/>
    </w:rPr>
  </w:style>
  <w:style w:type="paragraph" w:styleId="Titre">
    <w:name w:val="Title"/>
    <w:next w:val="Normal"/>
    <w:link w:val="TitreCar"/>
    <w:uiPriority w:val="10"/>
    <w:rsid w:val="002263EE"/>
    <w:pPr>
      <w:spacing w:line="360" w:lineRule="auto"/>
      <w:jc w:val="center"/>
    </w:pPr>
    <w:rPr>
      <w:b/>
      <w:sz w:val="28"/>
      <w:szCs w:val="28"/>
    </w:rPr>
  </w:style>
  <w:style w:type="character" w:customStyle="1" w:styleId="TitreCar">
    <w:name w:val="Titre Car"/>
    <w:link w:val="Titre"/>
    <w:uiPriority w:val="10"/>
    <w:rsid w:val="002263EE"/>
    <w:rPr>
      <w:b/>
      <w:sz w:val="28"/>
      <w:szCs w:val="28"/>
    </w:rPr>
  </w:style>
  <w:style w:type="character" w:styleId="Titredulivre">
    <w:name w:val="Book Title"/>
    <w:uiPriority w:val="33"/>
    <w:rsid w:val="00517103"/>
  </w:style>
  <w:style w:type="paragraph" w:customStyle="1" w:styleId="Titre0">
    <w:name w:val="Titre 0"/>
    <w:next w:val="Normal"/>
    <w:link w:val="Titre0Car"/>
    <w:qFormat/>
    <w:rsid w:val="00FA62B6"/>
    <w:pPr>
      <w:spacing w:after="240" w:line="360" w:lineRule="auto"/>
    </w:pPr>
    <w:rPr>
      <w:rFonts w:asciiTheme="minorHAnsi" w:hAnsiTheme="minorHAnsi"/>
      <w:b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rsid w:val="00D007D2"/>
    <w:pPr>
      <w:keepLines/>
      <w:spacing w:before="240" w:line="259" w:lineRule="auto"/>
      <w:outlineLvl w:val="9"/>
    </w:pPr>
    <w:rPr>
      <w:rFonts w:ascii="Calibri Light" w:hAnsi="Calibri Light"/>
      <w:color w:val="2F5496"/>
      <w:sz w:val="32"/>
      <w:szCs w:val="32"/>
    </w:rPr>
  </w:style>
  <w:style w:type="character" w:customStyle="1" w:styleId="Titre0Car">
    <w:name w:val="Titre 0 Car"/>
    <w:link w:val="Titre0"/>
    <w:rsid w:val="00FA62B6"/>
    <w:rPr>
      <w:rFonts w:asciiTheme="minorHAnsi" w:hAnsiTheme="minorHAnsi"/>
      <w:b/>
      <w:bCs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D007D2"/>
  </w:style>
  <w:style w:type="paragraph" w:styleId="TM2">
    <w:name w:val="toc 2"/>
    <w:basedOn w:val="Normal"/>
    <w:next w:val="Normal"/>
    <w:autoRedefine/>
    <w:uiPriority w:val="39"/>
    <w:unhideWhenUsed/>
    <w:rsid w:val="00D007D2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D007D2"/>
    <w:pPr>
      <w:ind w:left="480"/>
    </w:pPr>
  </w:style>
  <w:style w:type="character" w:styleId="Lienhypertexte">
    <w:name w:val="Hyperlink"/>
    <w:uiPriority w:val="99"/>
    <w:unhideWhenUsed/>
    <w:rsid w:val="00D007D2"/>
    <w:rPr>
      <w:color w:val="0563C1"/>
      <w:u w:val="single"/>
    </w:rPr>
  </w:style>
  <w:style w:type="paragraph" w:styleId="Paragraphedeliste">
    <w:name w:val="List Paragraph"/>
    <w:basedOn w:val="Normal"/>
    <w:uiPriority w:val="34"/>
    <w:rsid w:val="006F33FB"/>
    <w:pPr>
      <w:ind w:left="708"/>
    </w:pPr>
  </w:style>
  <w:style w:type="paragraph" w:styleId="TM5">
    <w:name w:val="toc 5"/>
    <w:basedOn w:val="Normal"/>
    <w:next w:val="Normal"/>
    <w:autoRedefine/>
    <w:uiPriority w:val="39"/>
    <w:unhideWhenUsed/>
    <w:rsid w:val="00D007D2"/>
    <w:pPr>
      <w:ind w:left="960"/>
    </w:pPr>
  </w:style>
  <w:style w:type="character" w:customStyle="1" w:styleId="Titre4Car">
    <w:name w:val="Titre 4 Car"/>
    <w:link w:val="Titre4"/>
    <w:rsid w:val="00016A20"/>
    <w:rPr>
      <w:sz w:val="24"/>
      <w:szCs w:val="28"/>
    </w:rPr>
  </w:style>
  <w:style w:type="character" w:customStyle="1" w:styleId="Titre5Car">
    <w:name w:val="Titre 5 Car"/>
    <w:link w:val="Titre5"/>
    <w:semiHidden/>
    <w:rsid w:val="00FC53A0"/>
    <w:rPr>
      <w:rFonts w:ascii="Calibri" w:hAnsi="Calibri"/>
      <w:bCs/>
      <w:i/>
      <w:iCs/>
      <w:sz w:val="24"/>
      <w:szCs w:val="26"/>
    </w:rPr>
  </w:style>
  <w:style w:type="character" w:customStyle="1" w:styleId="Titre6Car">
    <w:name w:val="Titre 6 Car"/>
    <w:link w:val="Titre6"/>
    <w:uiPriority w:val="9"/>
    <w:semiHidden/>
    <w:rsid w:val="00C879B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C879B3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C879B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C879B3"/>
    <w:rPr>
      <w:rFonts w:ascii="Calibri Light" w:eastAsia="Times New Roman" w:hAnsi="Calibri Light" w:cs="Times New Roman"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4D73ED"/>
    <w:pPr>
      <w:ind w:left="720"/>
    </w:pPr>
  </w:style>
  <w:style w:type="character" w:styleId="Marquedecommentaire">
    <w:name w:val="annotation reference"/>
    <w:uiPriority w:val="99"/>
    <w:semiHidden/>
    <w:unhideWhenUsed/>
    <w:rsid w:val="00C9650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9650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9650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650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96500"/>
    <w:rPr>
      <w:b/>
      <w:bCs/>
    </w:rPr>
  </w:style>
  <w:style w:type="paragraph" w:styleId="Lgende">
    <w:name w:val="caption"/>
    <w:basedOn w:val="Normal"/>
    <w:next w:val="Normal"/>
    <w:uiPriority w:val="1"/>
    <w:unhideWhenUsed/>
    <w:qFormat/>
    <w:rsid w:val="0085142B"/>
    <w:pPr>
      <w:spacing w:line="240" w:lineRule="auto"/>
      <w:jc w:val="center"/>
    </w:pPr>
    <w:rPr>
      <w:i/>
      <w:iCs/>
      <w:color w:val="44546A" w:themeColor="text2"/>
      <w:sz w:val="20"/>
      <w:szCs w:val="20"/>
    </w:rPr>
  </w:style>
  <w:style w:type="paragraph" w:customStyle="1" w:styleId="Pagedecouverture">
    <w:name w:val="Page de couverture"/>
    <w:basedOn w:val="Normal"/>
    <w:link w:val="PagedecouvertureCar"/>
    <w:uiPriority w:val="3"/>
    <w:rsid w:val="00016A20"/>
    <w:pPr>
      <w:ind w:left="170"/>
      <w:jc w:val="center"/>
    </w:pPr>
    <w:rPr>
      <w:b/>
      <w:noProof/>
      <w:color w:val="575657"/>
    </w:rPr>
  </w:style>
  <w:style w:type="paragraph" w:styleId="Tabledesillustrations">
    <w:name w:val="table of figures"/>
    <w:basedOn w:val="Normal"/>
    <w:next w:val="Normal"/>
    <w:uiPriority w:val="99"/>
    <w:unhideWhenUsed/>
    <w:rsid w:val="00AA7C49"/>
  </w:style>
  <w:style w:type="character" w:customStyle="1" w:styleId="PagedecouvertureCar">
    <w:name w:val="Page de couverture Car"/>
    <w:basedOn w:val="Policepardfaut"/>
    <w:link w:val="Pagedecouverture"/>
    <w:uiPriority w:val="3"/>
    <w:rsid w:val="00016A20"/>
    <w:rPr>
      <w:b/>
      <w:noProof/>
      <w:color w:val="575657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FB3F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u-paris.libguides.com/zotero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bibliotheques.univ-grenoble-alpes.fr/se-former/les-ateliers-de-la-bu/inscription-aux-formations-zotero-bu-medecine-pharmacie-247551.kjsp?RH=154970465681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ncaeug\Downloads\Mod&#232;le%20Word%20pour%20la%20th&#232;se%20d'exercice%20de%20m&#233;decine%20(09-2024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6B315BB9994FE6A2D14FBF43F0DA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25661D-F93B-4729-A105-B737CDBBA1E8}"/>
      </w:docPartPr>
      <w:docPartBody>
        <w:p w:rsidR="00000000" w:rsidRDefault="00A34504">
          <w:pPr>
            <w:pStyle w:val="756B315BB9994FE6A2D14FBF43F0DA6B"/>
          </w:pPr>
          <w:r w:rsidRPr="00FA62B6">
            <w:rPr>
              <w:rStyle w:val="Textedelespacerserv"/>
              <w:rFonts w:cstheme="minorHAnsi"/>
              <w:bCs/>
              <w:color w:val="auto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756B315BB9994FE6A2D14FBF43F0DA6B">
    <w:name w:val="756B315BB9994FE6A2D14FBF43F0DA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A46A0-68B3-43DF-85DD-0A3662DD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Word pour la thèse d'exercice de médecine (09-2024)</Template>
  <TotalTime>2</TotalTime>
  <Pages>21</Pages>
  <Words>461</Words>
  <Characters>4063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POUR LA COUVERTURE DE VOTRE THESE</vt:lpstr>
      <vt:lpstr>POUR LA COUVERTURE DE VOTRE THESE</vt:lpstr>
    </vt:vector>
  </TitlesOfParts>
  <Company>Université Joseph Fourier</Company>
  <LinksUpToDate>false</LinksUpToDate>
  <CharactersWithSpaces>4515</CharactersWithSpaces>
  <SharedDoc>false</SharedDoc>
  <HLinks>
    <vt:vector size="102" baseType="variant">
      <vt:variant>
        <vt:i4>1048626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_Toc145425427</vt:lpwstr>
      </vt:variant>
      <vt:variant>
        <vt:i4>1048626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_Toc145425426</vt:lpwstr>
      </vt:variant>
      <vt:variant>
        <vt:i4>1048626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_Toc145425425</vt:lpwstr>
      </vt:variant>
      <vt:variant>
        <vt:i4>1048626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_Toc145425424</vt:lpwstr>
      </vt:variant>
      <vt:variant>
        <vt:i4>1048626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_Toc145425423</vt:lpwstr>
      </vt:variant>
      <vt:variant>
        <vt:i4>1048626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_Toc145425422</vt:lpwstr>
      </vt:variant>
      <vt:variant>
        <vt:i4>1048626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_Toc145425421</vt:lpwstr>
      </vt:variant>
      <vt:variant>
        <vt:i4>1048626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_Toc145425420</vt:lpwstr>
      </vt:variant>
      <vt:variant>
        <vt:i4>1245234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_Toc145425419</vt:lpwstr>
      </vt:variant>
      <vt:variant>
        <vt:i4>1245234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_Toc145425418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_Toc145425417</vt:lpwstr>
      </vt:variant>
      <vt:variant>
        <vt:i4>1245234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_Toc145425416</vt:lpwstr>
      </vt:variant>
      <vt:variant>
        <vt:i4>1245234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_Toc145425415</vt:lpwstr>
      </vt:variant>
      <vt:variant>
        <vt:i4>1245234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_Toc145425414</vt:lpwstr>
      </vt:variant>
      <vt:variant>
        <vt:i4>1245234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_Toc145425413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_Toc145425412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_Toc145425411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Word pour la thèse d'exercice de médecine</dc:title>
  <dc:subject/>
  <dc:creator>EUGENIA RAMOS</dc:creator>
  <cp:keywords/>
  <cp:lastModifiedBy>EUGENIA RAMOS</cp:lastModifiedBy>
  <cp:revision>1</cp:revision>
  <cp:lastPrinted>2002-10-01T12:05:00Z</cp:lastPrinted>
  <dcterms:created xsi:type="dcterms:W3CDTF">2024-09-18T15:22:00Z</dcterms:created>
  <dcterms:modified xsi:type="dcterms:W3CDTF">2024-09-18T15:24:00Z</dcterms:modified>
</cp:coreProperties>
</file>